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D5F" w:rsidRDefault="00D57D5F" w:rsidP="00D57D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EDLYN, senior</w:t>
      </w:r>
      <w:r>
        <w:rPr>
          <w:rFonts w:ascii="Times New Roman" w:hAnsi="Times New Roman" w:cs="Times New Roman"/>
          <w:sz w:val="24"/>
          <w:szCs w:val="24"/>
        </w:rPr>
        <w:t xml:space="preserve">     (fl.1450)</w:t>
      </w:r>
    </w:p>
    <w:p w:rsidR="00D57D5F" w:rsidRDefault="00D57D5F" w:rsidP="00D57D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Pinner, Middlesex. Tallow chandler.</w:t>
      </w:r>
    </w:p>
    <w:p w:rsidR="00D57D5F" w:rsidRDefault="00D57D5F" w:rsidP="00D57D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D5F" w:rsidRDefault="00D57D5F" w:rsidP="00D57D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D5F" w:rsidRDefault="00D57D5F" w:rsidP="00D57D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William Merssh(q.v.) brought a plaint of trespass and upsetting a cart</w:t>
      </w:r>
    </w:p>
    <w:p w:rsidR="00D57D5F" w:rsidRDefault="00D57D5F" w:rsidP="00D57D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against him and John Sharp of Pinner(q.v.).</w:t>
      </w:r>
    </w:p>
    <w:p w:rsidR="00D57D5F" w:rsidRDefault="00D57D5F" w:rsidP="00D57D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D57D5F" w:rsidRDefault="00D57D5F" w:rsidP="00D57D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D5F" w:rsidRDefault="00D57D5F" w:rsidP="00D57D5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57D5F" w:rsidRDefault="00D57D5F" w:rsidP="00D57D5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7D5F" w:rsidRDefault="00D57D5F" w:rsidP="00564E3C">
      <w:pPr>
        <w:spacing w:after="0" w:line="240" w:lineRule="auto"/>
      </w:pPr>
      <w:r>
        <w:separator/>
      </w:r>
    </w:p>
  </w:endnote>
  <w:endnote w:type="continuationSeparator" w:id="0">
    <w:p w:rsidR="00D57D5F" w:rsidRDefault="00D57D5F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57D5F">
      <w:rPr>
        <w:rFonts w:ascii="Times New Roman" w:hAnsi="Times New Roman" w:cs="Times New Roman"/>
        <w:noProof/>
        <w:sz w:val="24"/>
        <w:szCs w:val="24"/>
      </w:rPr>
      <w:t>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7D5F" w:rsidRDefault="00D57D5F" w:rsidP="00564E3C">
      <w:pPr>
        <w:spacing w:after="0" w:line="240" w:lineRule="auto"/>
      </w:pPr>
      <w:r>
        <w:separator/>
      </w:r>
    </w:p>
  </w:footnote>
  <w:footnote w:type="continuationSeparator" w:id="0">
    <w:p w:rsidR="00D57D5F" w:rsidRDefault="00D57D5F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D5F"/>
    <w:rsid w:val="00372DC6"/>
    <w:rsid w:val="00564E3C"/>
    <w:rsid w:val="0064591D"/>
    <w:rsid w:val="00D57D5F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966B55-5F14-43B1-9CCE-596B5C261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57D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2016-01-09T19:51:00Z</dcterms:created>
  <dcterms:modified xsi:type="dcterms:W3CDTF">2016-01-09T19:52:00Z</dcterms:modified>
</cp:coreProperties>
</file>