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CFFF0" w14:textId="77777777" w:rsidR="00930097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EDLETH (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EDLEYGH)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(fl.1483)</w:t>
      </w:r>
    </w:p>
    <w:p w14:paraId="3F1367AA" w14:textId="77777777" w:rsidR="00930097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St.Phype</w:t>
      </w:r>
      <w:proofErr w:type="spellEnd"/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Cornwall. Husbandman.</w:t>
      </w:r>
    </w:p>
    <w:p w14:paraId="667CB78D" w14:textId="77777777" w:rsidR="00930097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99A9169" w14:textId="77777777" w:rsidR="00930097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9C94648" w14:textId="77777777" w:rsidR="00930097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Halnath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Mauleverer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trespass against him, John</w:t>
      </w:r>
    </w:p>
    <w:p w14:paraId="599A0987" w14:textId="77777777" w:rsidR="00930097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Lotherd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St.Pinnock</w:t>
      </w:r>
      <w:proofErr w:type="spellEnd"/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Thomas Mitchell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St.Phype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Robert</w:t>
      </w:r>
    </w:p>
    <w:p w14:paraId="056C63ED" w14:textId="77777777" w:rsidR="00930097" w:rsidRPr="001572AF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Boturnell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Boturnell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and John Dyer of Liskeard(q.v.).</w:t>
      </w:r>
    </w:p>
    <w:p w14:paraId="2A423372" w14:textId="77777777" w:rsidR="00930097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8BC66AB" w14:textId="77777777" w:rsidR="00930097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EBB882E" w14:textId="77777777" w:rsidR="00930097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B6459A6" w14:textId="77777777" w:rsidR="00930097" w:rsidRDefault="00930097" w:rsidP="0093009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23 December 2021</w:t>
      </w:r>
    </w:p>
    <w:p w14:paraId="228E62E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0F527" w14:textId="77777777" w:rsidR="00930097" w:rsidRDefault="00930097" w:rsidP="009139A6">
      <w:r>
        <w:separator/>
      </w:r>
    </w:p>
  </w:endnote>
  <w:endnote w:type="continuationSeparator" w:id="0">
    <w:p w14:paraId="3035CD4A" w14:textId="77777777" w:rsidR="00930097" w:rsidRDefault="009300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D46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A33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CC0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51C19" w14:textId="77777777" w:rsidR="00930097" w:rsidRDefault="00930097" w:rsidP="009139A6">
      <w:r>
        <w:separator/>
      </w:r>
    </w:p>
  </w:footnote>
  <w:footnote w:type="continuationSeparator" w:id="0">
    <w:p w14:paraId="7E8ECD1A" w14:textId="77777777" w:rsidR="00930097" w:rsidRDefault="009300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E2E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A34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18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097"/>
    <w:rsid w:val="000666E0"/>
    <w:rsid w:val="002510B7"/>
    <w:rsid w:val="005C130B"/>
    <w:rsid w:val="00826F5C"/>
    <w:rsid w:val="009139A6"/>
    <w:rsid w:val="00930097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D0535"/>
  <w15:chartTrackingRefBased/>
  <w15:docId w15:val="{0B413D66-4CA0-4056-A8EB-B3C62498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00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2022-01-20T12:09:00Z</dcterms:created>
  <dcterms:modified xsi:type="dcterms:W3CDTF">2022-01-20T12:09:00Z</dcterms:modified>
</cp:coreProperties>
</file>