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215EF" w14:textId="5B8586E4" w:rsidR="00F763B5" w:rsidRDefault="00F763B5" w:rsidP="00F763B5">
      <w:pPr>
        <w:pStyle w:val="NoSpacing"/>
      </w:pPr>
      <w:r>
        <w:rPr>
          <w:u w:val="single"/>
        </w:rPr>
        <w:t>Thomas EDINGHAM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431-2</w:t>
      </w:r>
      <w:r>
        <w:t>)</w:t>
      </w:r>
    </w:p>
    <w:p w14:paraId="7E706609" w14:textId="77777777" w:rsidR="00F763B5" w:rsidRDefault="00F763B5" w:rsidP="00F763B5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West Walton, Norfolk.</w:t>
      </w:r>
    </w:p>
    <w:p w14:paraId="39075CFC" w14:textId="77777777" w:rsidR="00F763B5" w:rsidRDefault="00F763B5" w:rsidP="00F763B5">
      <w:pPr>
        <w:pStyle w:val="NoSpacing"/>
      </w:pPr>
    </w:p>
    <w:p w14:paraId="6A86F0CF" w14:textId="77777777" w:rsidR="00F763B5" w:rsidRDefault="00F763B5" w:rsidP="00F763B5">
      <w:pPr>
        <w:pStyle w:val="NoSpacing"/>
      </w:pPr>
    </w:p>
    <w:p w14:paraId="55D1170E" w14:textId="571225BF" w:rsidR="00F763B5" w:rsidRDefault="00F763B5" w:rsidP="00F763B5">
      <w:pPr>
        <w:pStyle w:val="NoSpacing"/>
      </w:pPr>
      <w:r>
        <w:tab/>
        <w:t>1</w:t>
      </w:r>
      <w:r>
        <w:t>431</w:t>
      </w:r>
      <w:bookmarkStart w:id="0" w:name="_GoBack"/>
      <w:bookmarkEnd w:id="0"/>
      <w:r>
        <w:tab/>
        <w:t>He became Rector.</w:t>
      </w:r>
    </w:p>
    <w:p w14:paraId="516E5677" w14:textId="77777777" w:rsidR="00F763B5" w:rsidRDefault="00F763B5" w:rsidP="00F763B5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West-Walton',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131-142.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http://www.british-history.ac.uk/topographical-hist-norfolk/vol9/pp131-142 [accessed 18 May 2019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color w:val="333333"/>
          <w:shd w:val="clear" w:color="auto" w:fill="FFFFFF"/>
        </w:rPr>
        <w:t>)</w:t>
      </w:r>
      <w:proofErr w:type="gramEnd"/>
    </w:p>
    <w:p w14:paraId="10F80008" w14:textId="77777777" w:rsidR="00F763B5" w:rsidRDefault="00F763B5" w:rsidP="00F763B5">
      <w:pPr>
        <w:pStyle w:val="NoSpacing"/>
        <w:rPr>
          <w:color w:val="333333"/>
          <w:shd w:val="clear" w:color="auto" w:fill="FFFFFF"/>
        </w:rPr>
      </w:pPr>
    </w:p>
    <w:p w14:paraId="1525DC7F" w14:textId="77777777" w:rsidR="00F763B5" w:rsidRDefault="00F763B5" w:rsidP="00F763B5">
      <w:pPr>
        <w:pStyle w:val="NoSpacing"/>
        <w:rPr>
          <w:color w:val="333333"/>
          <w:shd w:val="clear" w:color="auto" w:fill="FFFFFF"/>
        </w:rPr>
      </w:pPr>
    </w:p>
    <w:p w14:paraId="6888A058" w14:textId="77777777" w:rsidR="00F763B5" w:rsidRPr="001B2F92" w:rsidRDefault="00F763B5" w:rsidP="00F763B5">
      <w:pPr>
        <w:pStyle w:val="NoSpacing"/>
      </w:pPr>
      <w:r>
        <w:rPr>
          <w:color w:val="333333"/>
          <w:shd w:val="clear" w:color="auto" w:fill="FFFFFF"/>
        </w:rPr>
        <w:t>18 May 2019</w:t>
      </w:r>
    </w:p>
    <w:p w14:paraId="52235311" w14:textId="67921951" w:rsidR="006B2F86" w:rsidRPr="00F763B5" w:rsidRDefault="00F763B5" w:rsidP="00E71FC3">
      <w:pPr>
        <w:pStyle w:val="NoSpacing"/>
      </w:pPr>
    </w:p>
    <w:sectPr w:rsidR="006B2F86" w:rsidRPr="00F763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17168" w14:textId="77777777" w:rsidR="00F763B5" w:rsidRDefault="00F763B5" w:rsidP="00E71FC3">
      <w:pPr>
        <w:spacing w:after="0" w:line="240" w:lineRule="auto"/>
      </w:pPr>
      <w:r>
        <w:separator/>
      </w:r>
    </w:p>
  </w:endnote>
  <w:endnote w:type="continuationSeparator" w:id="0">
    <w:p w14:paraId="7679AF4E" w14:textId="77777777" w:rsidR="00F763B5" w:rsidRDefault="00F763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484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69D5A" w14:textId="77777777" w:rsidR="00F763B5" w:rsidRDefault="00F763B5" w:rsidP="00E71FC3">
      <w:pPr>
        <w:spacing w:after="0" w:line="240" w:lineRule="auto"/>
      </w:pPr>
      <w:r>
        <w:separator/>
      </w:r>
    </w:p>
  </w:footnote>
  <w:footnote w:type="continuationSeparator" w:id="0">
    <w:p w14:paraId="28B7652E" w14:textId="77777777" w:rsidR="00F763B5" w:rsidRDefault="00F763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B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1CF2"/>
  <w15:chartTrackingRefBased/>
  <w15:docId w15:val="{18940F36-1461-49F2-A7C6-CE260A07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F763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2019-05-18T18:27:00Z</dcterms:created>
  <dcterms:modified xsi:type="dcterms:W3CDTF">2019-05-18T18:28:00Z</dcterms:modified>
</cp:coreProperties>
</file>