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E212BE" w14:textId="77777777" w:rsidR="003573B9" w:rsidRDefault="003573B9" w:rsidP="003573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EDIALL</w:t>
      </w:r>
      <w:r>
        <w:rPr>
          <w:rFonts w:ascii="Times New Roman" w:hAnsi="Times New Roman" w:cs="Times New Roman"/>
          <w:sz w:val="24"/>
          <w:szCs w:val="24"/>
        </w:rPr>
        <w:t xml:space="preserve">      (fl.1479)</w:t>
      </w:r>
    </w:p>
    <w:p w14:paraId="53F5D9A4" w14:textId="77777777" w:rsidR="003573B9" w:rsidRDefault="003573B9" w:rsidP="003573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AB4185" w14:textId="77777777" w:rsidR="003573B9" w:rsidRDefault="003573B9" w:rsidP="003573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FD5618" w14:textId="64F7A1BC" w:rsidR="003573B9" w:rsidRDefault="003573B9" w:rsidP="003573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Mar.1479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presented to the parish church of </w:t>
      </w:r>
      <w:r w:rsidR="00F94846">
        <w:rPr>
          <w:rFonts w:ascii="Times New Roman" w:hAnsi="Times New Roman" w:cs="Times New Roman"/>
          <w:sz w:val="24"/>
          <w:szCs w:val="24"/>
        </w:rPr>
        <w:t>Drewsteignton</w:t>
      </w:r>
      <w:r>
        <w:rPr>
          <w:rFonts w:ascii="Times New Roman" w:hAnsi="Times New Roman" w:cs="Times New Roman"/>
          <w:sz w:val="24"/>
          <w:szCs w:val="24"/>
        </w:rPr>
        <w:t>, Devon.</w:t>
      </w:r>
    </w:p>
    <w:p w14:paraId="66DCBB32" w14:textId="77777777" w:rsidR="003573B9" w:rsidRDefault="003573B9" w:rsidP="003573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p.155)</w:t>
      </w:r>
    </w:p>
    <w:p w14:paraId="3D065D42" w14:textId="77777777" w:rsidR="003573B9" w:rsidRDefault="003573B9" w:rsidP="003573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347CA0" w14:textId="77777777" w:rsidR="003573B9" w:rsidRDefault="003573B9" w:rsidP="003573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9DE32F" w14:textId="77777777" w:rsidR="003573B9" w:rsidRDefault="003573B9" w:rsidP="003573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May 2021</w:t>
      </w:r>
    </w:p>
    <w:p w14:paraId="616E784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556C1E" w14:textId="77777777" w:rsidR="003573B9" w:rsidRDefault="003573B9" w:rsidP="009139A6">
      <w:r>
        <w:separator/>
      </w:r>
    </w:p>
  </w:endnote>
  <w:endnote w:type="continuationSeparator" w:id="0">
    <w:p w14:paraId="4015B03D" w14:textId="77777777" w:rsidR="003573B9" w:rsidRDefault="003573B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14A1D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2F20F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698EF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0A137D" w14:textId="77777777" w:rsidR="003573B9" w:rsidRDefault="003573B9" w:rsidP="009139A6">
      <w:r>
        <w:separator/>
      </w:r>
    </w:p>
  </w:footnote>
  <w:footnote w:type="continuationSeparator" w:id="0">
    <w:p w14:paraId="61AE88A2" w14:textId="77777777" w:rsidR="003573B9" w:rsidRDefault="003573B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86F2B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DAA27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BDAF6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3B9"/>
    <w:rsid w:val="000666E0"/>
    <w:rsid w:val="002510B7"/>
    <w:rsid w:val="003573B9"/>
    <w:rsid w:val="005C130B"/>
    <w:rsid w:val="00826F5C"/>
    <w:rsid w:val="009139A6"/>
    <w:rsid w:val="009448BB"/>
    <w:rsid w:val="00A3176C"/>
    <w:rsid w:val="00AE65F8"/>
    <w:rsid w:val="00BA00AB"/>
    <w:rsid w:val="00C66992"/>
    <w:rsid w:val="00CB4ED9"/>
    <w:rsid w:val="00EB3209"/>
    <w:rsid w:val="00F5287F"/>
    <w:rsid w:val="00F94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B793C"/>
  <w15:chartTrackingRefBased/>
  <w15:docId w15:val="{8F10F395-D670-4AFC-A062-58C2778F9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2021-05-22T19:39:00Z</dcterms:created>
  <dcterms:modified xsi:type="dcterms:W3CDTF">2024-09-20T10:47:00Z</dcterms:modified>
</cp:coreProperties>
</file>