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A065" w14:textId="7732F164" w:rsidR="006B2F86" w:rsidRDefault="00592C38" w:rsidP="00E71FC3">
      <w:pPr>
        <w:pStyle w:val="NoSpacing"/>
      </w:pPr>
      <w:r>
        <w:rPr>
          <w:u w:val="single"/>
        </w:rPr>
        <w:t>Sir Richard EDGECOMBE</w:t>
      </w:r>
      <w:r>
        <w:t xml:space="preserve">   </w:t>
      </w:r>
      <w:proofErr w:type="gramStart"/>
      <w:r>
        <w:t xml:space="preserve">   (</w:t>
      </w:r>
      <w:proofErr w:type="gramEnd"/>
      <w:r>
        <w:t>d.ca.1489)</w:t>
      </w:r>
    </w:p>
    <w:p w14:paraId="7863705A" w14:textId="080BE10E" w:rsidR="00592C38" w:rsidRDefault="00592C38" w:rsidP="00E71FC3">
      <w:pPr>
        <w:pStyle w:val="NoSpacing"/>
      </w:pPr>
      <w:r>
        <w:t>of Totnes, Devon.</w:t>
      </w:r>
    </w:p>
    <w:p w14:paraId="4AC59A1F" w14:textId="19B66E68" w:rsidR="00592C38" w:rsidRDefault="00592C38" w:rsidP="00E71FC3">
      <w:pPr>
        <w:pStyle w:val="NoSpacing"/>
      </w:pPr>
    </w:p>
    <w:p w14:paraId="06B648C7" w14:textId="1A12A83A" w:rsidR="00592C38" w:rsidRDefault="00592C38" w:rsidP="00E71FC3">
      <w:pPr>
        <w:pStyle w:val="NoSpacing"/>
      </w:pPr>
    </w:p>
    <w:p w14:paraId="2FE1CD6C" w14:textId="77777777" w:rsidR="00592C38" w:rsidRDefault="00592C38" w:rsidP="00592C38">
      <w:pPr>
        <w:pStyle w:val="NoSpacing"/>
      </w:pPr>
      <w:r>
        <w:tab/>
        <w:t>1489</w:t>
      </w:r>
      <w:r>
        <w:tab/>
      </w:r>
      <w:r>
        <w:t>Probate of his Will.</w:t>
      </w:r>
    </w:p>
    <w:p w14:paraId="0492648E" w14:textId="77777777" w:rsidR="00592C38" w:rsidRDefault="00592C38" w:rsidP="00592C38">
      <w:pPr>
        <w:pStyle w:val="NoSpacing"/>
      </w:pPr>
      <w:r>
        <w:tab/>
      </w:r>
      <w:r>
        <w:tab/>
        <w:t>(Devon Wills Index, 1163-1999)</w:t>
      </w:r>
    </w:p>
    <w:p w14:paraId="7F285786" w14:textId="77777777" w:rsidR="00592C38" w:rsidRDefault="00592C38" w:rsidP="00592C38">
      <w:pPr>
        <w:pStyle w:val="NoSpacing"/>
      </w:pPr>
    </w:p>
    <w:p w14:paraId="49B2BBDF" w14:textId="77777777" w:rsidR="00592C38" w:rsidRDefault="00592C38" w:rsidP="00592C38">
      <w:pPr>
        <w:pStyle w:val="NoSpacing"/>
      </w:pPr>
    </w:p>
    <w:p w14:paraId="68DE2E27" w14:textId="77777777" w:rsidR="00592C38" w:rsidRDefault="00592C38" w:rsidP="00592C38">
      <w:pPr>
        <w:pStyle w:val="NoSpacing"/>
      </w:pPr>
      <w:r>
        <w:t>13 March 2018</w:t>
      </w:r>
    </w:p>
    <w:p w14:paraId="58CC79CF" w14:textId="6C56A725" w:rsidR="00592C38" w:rsidRPr="00592C38" w:rsidRDefault="00592C38" w:rsidP="00E71FC3">
      <w:pPr>
        <w:pStyle w:val="NoSpacing"/>
      </w:pPr>
      <w:bookmarkStart w:id="0" w:name="_GoBack"/>
      <w:bookmarkEnd w:id="0"/>
    </w:p>
    <w:sectPr w:rsidR="00592C38" w:rsidRPr="00592C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65679" w14:textId="77777777" w:rsidR="00592C38" w:rsidRDefault="00592C38" w:rsidP="00E71FC3">
      <w:pPr>
        <w:spacing w:after="0" w:line="240" w:lineRule="auto"/>
      </w:pPr>
      <w:r>
        <w:separator/>
      </w:r>
    </w:p>
  </w:endnote>
  <w:endnote w:type="continuationSeparator" w:id="0">
    <w:p w14:paraId="12E62F7D" w14:textId="77777777" w:rsidR="00592C38" w:rsidRDefault="00592C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136D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29828" w14:textId="77777777" w:rsidR="00592C38" w:rsidRDefault="00592C38" w:rsidP="00E71FC3">
      <w:pPr>
        <w:spacing w:after="0" w:line="240" w:lineRule="auto"/>
      </w:pPr>
      <w:r>
        <w:separator/>
      </w:r>
    </w:p>
  </w:footnote>
  <w:footnote w:type="continuationSeparator" w:id="0">
    <w:p w14:paraId="3C333D8A" w14:textId="77777777" w:rsidR="00592C38" w:rsidRDefault="00592C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38"/>
    <w:rsid w:val="001A7C09"/>
    <w:rsid w:val="00577BD5"/>
    <w:rsid w:val="00592C3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24AB"/>
  <w15:chartTrackingRefBased/>
  <w15:docId w15:val="{ED2B784C-17DA-40E3-813F-503C3BEA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2018-03-13T20:22:00Z</dcterms:created>
  <dcterms:modified xsi:type="dcterms:W3CDTF">2018-03-13T20:23:00Z</dcterms:modified>
</cp:coreProperties>
</file>