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8D2D" w14:textId="77777777" w:rsidR="00E47068" w:rsidRDefault="00DA2A0F" w:rsidP="00C009D8">
      <w:pPr>
        <w:pStyle w:val="NoSpacing"/>
      </w:pPr>
      <w:r>
        <w:rPr>
          <w:u w:val="single"/>
        </w:rPr>
        <w:t>Margaret EDGECOMBE</w:t>
      </w:r>
      <w:r>
        <w:t xml:space="preserve">       (fl.1460)</w:t>
      </w:r>
    </w:p>
    <w:p w14:paraId="2C68CF64" w14:textId="77777777" w:rsidR="00DA2A0F" w:rsidRDefault="00DA2A0F" w:rsidP="00C009D8">
      <w:pPr>
        <w:pStyle w:val="NoSpacing"/>
      </w:pPr>
    </w:p>
    <w:p w14:paraId="4BE8F336" w14:textId="77777777" w:rsidR="00DA2A0F" w:rsidRDefault="00DA2A0F" w:rsidP="00C009D8">
      <w:pPr>
        <w:pStyle w:val="NoSpacing"/>
      </w:pPr>
    </w:p>
    <w:p w14:paraId="42C74E30" w14:textId="77777777" w:rsidR="00DA2A0F" w:rsidRDefault="00DA2A0F" w:rsidP="00C009D8">
      <w:pPr>
        <w:pStyle w:val="NoSpacing"/>
      </w:pPr>
      <w:r>
        <w:t>Daughter of Sir Richard Edgecombe(q.v.).  (Peerage 1970 p.1905)</w:t>
      </w:r>
    </w:p>
    <w:p w14:paraId="730F4CAB" w14:textId="77777777" w:rsidR="00DA2A0F" w:rsidRDefault="00DA2A0F" w:rsidP="00C009D8">
      <w:pPr>
        <w:pStyle w:val="NoSpacing"/>
      </w:pPr>
      <w:r>
        <w:t>= Sir William Courtenay(d.1485)(q.v.).  (ibid.)</w:t>
      </w:r>
    </w:p>
    <w:p w14:paraId="2CFD3608" w14:textId="77777777" w:rsidR="00DA2A0F" w:rsidRDefault="00DA2A0F" w:rsidP="00DA2A0F">
      <w:r>
        <w:t>Children: Sir William, Philip, Peter, James. (H.P.p.231)</w:t>
      </w:r>
    </w:p>
    <w:p w14:paraId="090E98C4" w14:textId="0AAA954E" w:rsidR="00DA2A0F" w:rsidRDefault="00DA2A0F" w:rsidP="00DA2A0F">
      <w:r>
        <w:tab/>
        <w:t xml:space="preserve">    Margaret</w:t>
      </w:r>
      <w:r w:rsidR="007F3980">
        <w:t xml:space="preserve">(q.v.) </w:t>
      </w:r>
      <w:r>
        <w:t>= Thomas Rogers. (ibid.)</w:t>
      </w:r>
    </w:p>
    <w:p w14:paraId="1007521A" w14:textId="77777777" w:rsidR="00DA2A0F" w:rsidRDefault="00DA2A0F" w:rsidP="00DA2A0F">
      <w:r>
        <w:tab/>
        <w:t xml:space="preserve">    Jane = Sir Walter Carew. (ibid.) </w:t>
      </w:r>
    </w:p>
    <w:p w14:paraId="03E55A15" w14:textId="77777777" w:rsidR="00DA2A0F" w:rsidRDefault="00DA2A0F" w:rsidP="00C009D8">
      <w:pPr>
        <w:pStyle w:val="NoSpacing"/>
      </w:pPr>
    </w:p>
    <w:p w14:paraId="10BD98AB" w14:textId="77777777" w:rsidR="00DA2A0F" w:rsidRDefault="00DA2A0F" w:rsidP="00C009D8">
      <w:pPr>
        <w:pStyle w:val="NoSpacing"/>
      </w:pPr>
    </w:p>
    <w:p w14:paraId="5496A512" w14:textId="77777777" w:rsidR="00DA2A0F" w:rsidRDefault="00DA2A0F" w:rsidP="00C009D8">
      <w:pPr>
        <w:pStyle w:val="NoSpacing"/>
      </w:pPr>
      <w:r>
        <w:t>16 July 2015</w:t>
      </w:r>
    </w:p>
    <w:p w14:paraId="0DE902E2" w14:textId="221E3FBF" w:rsidR="007F3980" w:rsidRPr="00DA2A0F" w:rsidRDefault="007F3980" w:rsidP="00C009D8">
      <w:pPr>
        <w:pStyle w:val="NoSpacing"/>
      </w:pPr>
      <w:r>
        <w:t>13 April 2024</w:t>
      </w:r>
    </w:p>
    <w:sectPr w:rsidR="007F3980" w:rsidRPr="00DA2A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F2EB4" w14:textId="77777777" w:rsidR="00DA2A0F" w:rsidRDefault="00DA2A0F" w:rsidP="00920DE3">
      <w:r>
        <w:separator/>
      </w:r>
    </w:p>
  </w:endnote>
  <w:endnote w:type="continuationSeparator" w:id="0">
    <w:p w14:paraId="1113DAE9" w14:textId="77777777" w:rsidR="00DA2A0F" w:rsidRDefault="00DA2A0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FC4D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4B6C" w14:textId="77777777" w:rsidR="00C009D8" w:rsidRPr="00C009D8" w:rsidRDefault="00C009D8">
    <w:pPr>
      <w:pStyle w:val="Footer"/>
    </w:pPr>
    <w:r>
      <w:t>Copyright I.S.Rogers 9 August 2013</w:t>
    </w:r>
  </w:p>
  <w:p w14:paraId="4812296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8B54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3BFD3" w14:textId="77777777" w:rsidR="00DA2A0F" w:rsidRDefault="00DA2A0F" w:rsidP="00920DE3">
      <w:r>
        <w:separator/>
      </w:r>
    </w:p>
  </w:footnote>
  <w:footnote w:type="continuationSeparator" w:id="0">
    <w:p w14:paraId="26A4DF12" w14:textId="77777777" w:rsidR="00DA2A0F" w:rsidRDefault="00DA2A0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FDA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74E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2FD8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A0F"/>
    <w:rsid w:val="00120749"/>
    <w:rsid w:val="00624CAE"/>
    <w:rsid w:val="007F3980"/>
    <w:rsid w:val="00920DE3"/>
    <w:rsid w:val="00C009D8"/>
    <w:rsid w:val="00CF53C8"/>
    <w:rsid w:val="00DA2A0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9FD11"/>
  <w15:docId w15:val="{5A402396-DF5E-4AFB-8AA6-FD3CA88E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A0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2015-07-16T21:55:00Z</dcterms:created>
  <dcterms:modified xsi:type="dcterms:W3CDTF">2024-04-13T19:47:00Z</dcterms:modified>
</cp:coreProperties>
</file>