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75B" w:rsidRDefault="0023275B" w:rsidP="0023275B">
      <w:pPr>
        <w:pStyle w:val="NoSpacing"/>
      </w:pPr>
      <w:r>
        <w:rPr>
          <w:u w:val="single"/>
        </w:rPr>
        <w:t>Richard EDEWYN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3275B" w:rsidRDefault="0023275B" w:rsidP="0023275B">
      <w:pPr>
        <w:pStyle w:val="NoSpacing"/>
      </w:pPr>
      <w:r>
        <w:t>of Laughton, Sussex. Yeoman.</w:t>
      </w:r>
    </w:p>
    <w:p w:rsidR="0023275B" w:rsidRDefault="0023275B" w:rsidP="0023275B">
      <w:pPr>
        <w:pStyle w:val="NoSpacing"/>
      </w:pPr>
    </w:p>
    <w:p w:rsidR="0023275B" w:rsidRDefault="0023275B" w:rsidP="0023275B">
      <w:pPr>
        <w:pStyle w:val="NoSpacing"/>
      </w:pPr>
    </w:p>
    <w:p w:rsidR="0023275B" w:rsidRDefault="0023275B" w:rsidP="0023275B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23275B" w:rsidRDefault="0023275B" w:rsidP="0023275B">
      <w:pPr>
        <w:pStyle w:val="NoSpacing"/>
      </w:pPr>
    </w:p>
    <w:p w:rsidR="0023275B" w:rsidRDefault="0023275B" w:rsidP="0023275B">
      <w:pPr>
        <w:pStyle w:val="NoSpacing"/>
      </w:pPr>
    </w:p>
    <w:p w:rsidR="0023275B" w:rsidRPr="00272F38" w:rsidRDefault="0023275B" w:rsidP="0023275B">
      <w:pPr>
        <w:pStyle w:val="NoSpacing"/>
      </w:pPr>
      <w:r>
        <w:t>9 August 2016</w:t>
      </w:r>
    </w:p>
    <w:p w:rsidR="006B2F86" w:rsidRPr="0023275B" w:rsidRDefault="0023275B" w:rsidP="00E71FC3">
      <w:pPr>
        <w:pStyle w:val="NoSpacing"/>
      </w:pPr>
      <w:bookmarkStart w:id="0" w:name="_GoBack"/>
      <w:bookmarkEnd w:id="0"/>
    </w:p>
    <w:sectPr w:rsidR="006B2F86" w:rsidRPr="002327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75B" w:rsidRDefault="0023275B" w:rsidP="00E71FC3">
      <w:pPr>
        <w:spacing w:after="0" w:line="240" w:lineRule="auto"/>
      </w:pPr>
      <w:r>
        <w:separator/>
      </w:r>
    </w:p>
  </w:endnote>
  <w:endnote w:type="continuationSeparator" w:id="0">
    <w:p w:rsidR="0023275B" w:rsidRDefault="002327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75B" w:rsidRDefault="0023275B" w:rsidP="00E71FC3">
      <w:pPr>
        <w:spacing w:after="0" w:line="240" w:lineRule="auto"/>
      </w:pPr>
      <w:r>
        <w:separator/>
      </w:r>
    </w:p>
  </w:footnote>
  <w:footnote w:type="continuationSeparator" w:id="0">
    <w:p w:rsidR="0023275B" w:rsidRDefault="002327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5B"/>
    <w:rsid w:val="001A7C09"/>
    <w:rsid w:val="0023275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EEC75"/>
  <w15:chartTrackingRefBased/>
  <w15:docId w15:val="{A6F4A771-DB65-4E8D-96EA-CF6068E0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2016-08-09T21:25:00Z</dcterms:created>
  <dcterms:modified xsi:type="dcterms:W3CDTF">2016-08-09T21:26:00Z</dcterms:modified>
</cp:coreProperties>
</file>