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ADE3B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EDERYK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fl.1410-14)</w:t>
      </w:r>
    </w:p>
    <w:p w14:paraId="747C34BA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5BFFC5B8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1114F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2125E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1410-14</w:t>
      </w:r>
      <w:r>
        <w:rPr>
          <w:rFonts w:ascii="Times New Roman" w:hAnsi="Times New Roman" w:cs="Times New Roman"/>
          <w:sz w:val="24"/>
          <w:szCs w:val="24"/>
        </w:rPr>
        <w:tab/>
        <w:t xml:space="preserve">He preached heretical doctrine in Leicestershire and Derbyshire from his </w:t>
      </w:r>
    </w:p>
    <w:p w14:paraId="5B574DA1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base in the home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Tykhill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Agnes(q.v.), in</w:t>
      </w:r>
    </w:p>
    <w:p w14:paraId="3F49FD25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Aston-on-Trent.</w:t>
      </w:r>
    </w:p>
    <w:p w14:paraId="14813E40" w14:textId="77777777" w:rsidR="006C568B" w:rsidRDefault="006C568B" w:rsidP="006C568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pp.31-2)</w:t>
      </w:r>
    </w:p>
    <w:p w14:paraId="3D3DCD81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preached heretical doctrine in Derby, </w:t>
      </w:r>
      <w:proofErr w:type="spellStart"/>
      <w:r>
        <w:rPr>
          <w:rFonts w:ascii="Times New Roman" w:hAnsi="Times New Roman" w:cs="Times New Roman"/>
          <w:sz w:val="24"/>
          <w:szCs w:val="24"/>
        </w:rPr>
        <w:t>Tutbury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elsewhere in the county.</w:t>
      </w:r>
    </w:p>
    <w:p w14:paraId="0701A6CF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6568F79D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02685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25FAF" w14:textId="77777777" w:rsidR="006C568B" w:rsidRDefault="006C568B" w:rsidP="006C56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243510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976FC" w14:textId="77777777" w:rsidR="006C568B" w:rsidRDefault="006C568B" w:rsidP="009139A6">
      <w:r>
        <w:separator/>
      </w:r>
    </w:p>
  </w:endnote>
  <w:endnote w:type="continuationSeparator" w:id="0">
    <w:p w14:paraId="33A5578F" w14:textId="77777777" w:rsidR="006C568B" w:rsidRDefault="006C56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EC2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965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EFE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F2648" w14:textId="77777777" w:rsidR="006C568B" w:rsidRDefault="006C568B" w:rsidP="009139A6">
      <w:r>
        <w:separator/>
      </w:r>
    </w:p>
  </w:footnote>
  <w:footnote w:type="continuationSeparator" w:id="0">
    <w:p w14:paraId="0FABB7F9" w14:textId="77777777" w:rsidR="006C568B" w:rsidRDefault="006C56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6B6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BB0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7DC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8B"/>
    <w:rsid w:val="000666E0"/>
    <w:rsid w:val="002510B7"/>
    <w:rsid w:val="005C130B"/>
    <w:rsid w:val="006C568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E6D7D"/>
  <w15:chartTrackingRefBased/>
  <w15:docId w15:val="{55905416-6AFF-4DE1-B40F-21B60907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2022-07-11T18:41:00Z</dcterms:created>
  <dcterms:modified xsi:type="dcterms:W3CDTF">2022-07-11T18:41:00Z</dcterms:modified>
</cp:coreProperties>
</file>