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D8D09" w14:textId="77777777" w:rsidR="00552C4C" w:rsidRDefault="00552C4C" w:rsidP="00552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EDERYCH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fl.1426-33)</w:t>
      </w:r>
    </w:p>
    <w:p w14:paraId="46185555" w14:textId="77777777" w:rsidR="00552C4C" w:rsidRDefault="00552C4C" w:rsidP="00552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St.Peter</w:t>
      </w:r>
      <w:proofErr w:type="spellEnd"/>
      <w:proofErr w:type="gram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St.Paul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Halvergate</w:t>
      </w:r>
      <w:proofErr w:type="spellEnd"/>
      <w:r>
        <w:rPr>
          <w:rFonts w:cs="Times New Roman"/>
          <w:szCs w:val="24"/>
        </w:rPr>
        <w:t>, Norfolk.</w:t>
      </w:r>
    </w:p>
    <w:p w14:paraId="2E8E6729" w14:textId="77777777" w:rsidR="00552C4C" w:rsidRDefault="00552C4C" w:rsidP="00552C4C">
      <w:pPr>
        <w:pStyle w:val="NoSpacing"/>
        <w:rPr>
          <w:rFonts w:cs="Times New Roman"/>
          <w:szCs w:val="24"/>
        </w:rPr>
      </w:pPr>
    </w:p>
    <w:p w14:paraId="28185C19" w14:textId="77777777" w:rsidR="00552C4C" w:rsidRDefault="00552C4C" w:rsidP="00552C4C">
      <w:pPr>
        <w:pStyle w:val="NoSpacing"/>
        <w:rPr>
          <w:rFonts w:cs="Times New Roman"/>
          <w:szCs w:val="24"/>
        </w:rPr>
      </w:pPr>
    </w:p>
    <w:p w14:paraId="4991FA81" w14:textId="77777777" w:rsidR="00552C4C" w:rsidRDefault="00552C4C" w:rsidP="00552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He became Vicar.</w:t>
      </w:r>
    </w:p>
    <w:p w14:paraId="00441563" w14:textId="77777777" w:rsidR="00552C4C" w:rsidRDefault="00552C4C" w:rsidP="00552C4C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4EF5275E" w14:textId="77777777" w:rsidR="00552C4C" w:rsidRDefault="00552C4C" w:rsidP="00552C4C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104-6,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2DF42807" w14:textId="77777777" w:rsidR="00552C4C" w:rsidRDefault="00552C4C" w:rsidP="00552C4C">
      <w:pPr>
        <w:pStyle w:val="NoSpacing"/>
        <w:rPr>
          <w:rFonts w:cs="Times New Roman"/>
          <w:szCs w:val="24"/>
        </w:rPr>
      </w:pPr>
    </w:p>
    <w:p w14:paraId="0AB06578" w14:textId="77777777" w:rsidR="00552C4C" w:rsidRDefault="00552C4C" w:rsidP="00552C4C">
      <w:pPr>
        <w:pStyle w:val="NoSpacing"/>
        <w:rPr>
          <w:rFonts w:cs="Times New Roman"/>
          <w:szCs w:val="24"/>
        </w:rPr>
      </w:pPr>
    </w:p>
    <w:p w14:paraId="2C3166AA" w14:textId="77777777" w:rsidR="00552C4C" w:rsidRDefault="00552C4C" w:rsidP="00552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February 2024</w:t>
      </w:r>
    </w:p>
    <w:p w14:paraId="3FE12C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963ED" w14:textId="77777777" w:rsidR="00552C4C" w:rsidRDefault="00552C4C" w:rsidP="009139A6">
      <w:r>
        <w:separator/>
      </w:r>
    </w:p>
  </w:endnote>
  <w:endnote w:type="continuationSeparator" w:id="0">
    <w:p w14:paraId="3FDC88FB" w14:textId="77777777" w:rsidR="00552C4C" w:rsidRDefault="00552C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78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8D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06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B4EB3" w14:textId="77777777" w:rsidR="00552C4C" w:rsidRDefault="00552C4C" w:rsidP="009139A6">
      <w:r>
        <w:separator/>
      </w:r>
    </w:p>
  </w:footnote>
  <w:footnote w:type="continuationSeparator" w:id="0">
    <w:p w14:paraId="26FCDB97" w14:textId="77777777" w:rsidR="00552C4C" w:rsidRDefault="00552C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CA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AE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19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4C"/>
    <w:rsid w:val="000666E0"/>
    <w:rsid w:val="002510B7"/>
    <w:rsid w:val="00552C4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96C7E"/>
  <w15:chartTrackingRefBased/>
  <w15:docId w15:val="{0F006738-33E5-4491-81DE-4C6A5D0E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2024-02-07T21:36:00Z</dcterms:created>
  <dcterms:modified xsi:type="dcterms:W3CDTF">2024-02-07T21:36:00Z</dcterms:modified>
</cp:coreProperties>
</file>