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BD6" w:rsidRDefault="004A7BD6" w:rsidP="004A7BD6">
      <w:r>
        <w:rPr>
          <w:u w:val="single"/>
        </w:rPr>
        <w:t>Robert EDERICH</w:t>
      </w:r>
      <w:r>
        <w:t xml:space="preserve">       (fl.1461)</w:t>
      </w:r>
    </w:p>
    <w:p w:rsidR="004A7BD6" w:rsidRDefault="004A7BD6" w:rsidP="004A7BD6">
      <w:proofErr w:type="gramStart"/>
      <w:r>
        <w:t>of</w:t>
      </w:r>
      <w:proofErr w:type="gramEnd"/>
      <w:r>
        <w:t xml:space="preserve"> </w:t>
      </w:r>
      <w:proofErr w:type="spellStart"/>
      <w:r>
        <w:t>Coddenham</w:t>
      </w:r>
      <w:proofErr w:type="spellEnd"/>
      <w:r>
        <w:t>, Suffolk.</w:t>
      </w:r>
    </w:p>
    <w:p w:rsidR="004A7BD6" w:rsidRDefault="004A7BD6" w:rsidP="004A7BD6"/>
    <w:p w:rsidR="004A7BD6" w:rsidRDefault="004A7BD6" w:rsidP="004A7BD6"/>
    <w:p w:rsidR="004A7BD6" w:rsidRDefault="004A7BD6" w:rsidP="004A7BD6">
      <w:r>
        <w:t xml:space="preserve">  4 Dec.1461</w:t>
      </w:r>
      <w:r>
        <w:tab/>
        <w:t xml:space="preserve">He was one of those who were </w:t>
      </w:r>
      <w:proofErr w:type="spellStart"/>
      <w:r>
        <w:t>enfeoffed</w:t>
      </w:r>
      <w:proofErr w:type="spellEnd"/>
      <w:r>
        <w:t xml:space="preserve"> by Walter </w:t>
      </w:r>
      <w:proofErr w:type="spellStart"/>
      <w:r>
        <w:t>Bowbrook</w:t>
      </w:r>
      <w:proofErr w:type="spellEnd"/>
      <w:r>
        <w:t xml:space="preserve"> of </w:t>
      </w:r>
    </w:p>
    <w:p w:rsidR="004A7BD6" w:rsidRDefault="004A7BD6" w:rsidP="004A7BD6">
      <w:r>
        <w:tab/>
      </w:r>
      <w:r>
        <w:tab/>
      </w:r>
      <w:proofErr w:type="gramStart"/>
      <w:r>
        <w:t>Ipswich(</w:t>
      </w:r>
      <w:proofErr w:type="gramEnd"/>
      <w:r>
        <w:t xml:space="preserve">q.v.) and Thomas </w:t>
      </w:r>
      <w:proofErr w:type="spellStart"/>
      <w:r>
        <w:t>Cowpere</w:t>
      </w:r>
      <w:proofErr w:type="spellEnd"/>
      <w:r>
        <w:t xml:space="preserve"> of </w:t>
      </w:r>
      <w:proofErr w:type="spellStart"/>
      <w:r>
        <w:t>Helmingham</w:t>
      </w:r>
      <w:proofErr w:type="spellEnd"/>
      <w:r>
        <w:t>(q.v.) of a close</w:t>
      </w:r>
    </w:p>
    <w:p w:rsidR="004A7BD6" w:rsidRDefault="004A7BD6" w:rsidP="004A7BD6"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Helmingham</w:t>
      </w:r>
      <w:proofErr w:type="spellEnd"/>
      <w:r>
        <w:t>, Suffolk.</w:t>
      </w:r>
    </w:p>
    <w:p w:rsidR="004A7BD6" w:rsidRDefault="004A7BD6" w:rsidP="004A7BD6">
      <w:r>
        <w:tab/>
      </w:r>
      <w:r>
        <w:tab/>
        <w:t>(</w:t>
      </w:r>
      <w:r w:rsidRPr="0016315E">
        <w:rPr>
          <w:u w:val="single"/>
        </w:rPr>
        <w:t>www.discovery.nationalarchives.gov.uk</w:t>
      </w:r>
      <w:r>
        <w:t xml:space="preserve">   </w:t>
      </w:r>
      <w:proofErr w:type="spellStart"/>
      <w:r>
        <w:t>ref.HD</w:t>
      </w:r>
      <w:proofErr w:type="spellEnd"/>
      <w:r>
        <w:t xml:space="preserve"> 1538/253/104)</w:t>
      </w:r>
    </w:p>
    <w:p w:rsidR="004A7BD6" w:rsidRPr="0016315E" w:rsidRDefault="004A7BD6" w:rsidP="004A7BD6"/>
    <w:p w:rsidR="004A7BD6" w:rsidRPr="0016315E" w:rsidRDefault="004A7BD6" w:rsidP="004A7BD6"/>
    <w:p w:rsidR="004A7BD6" w:rsidRDefault="004A7BD6" w:rsidP="004A7BD6"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BD6" w:rsidRDefault="004A7BD6" w:rsidP="00920DE3">
      <w:r>
        <w:separator/>
      </w:r>
    </w:p>
  </w:endnote>
  <w:endnote w:type="continuationSeparator" w:id="0">
    <w:p w:rsidR="004A7BD6" w:rsidRDefault="004A7BD6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BD6" w:rsidRDefault="004A7BD6" w:rsidP="00920DE3">
      <w:r>
        <w:separator/>
      </w:r>
    </w:p>
  </w:footnote>
  <w:footnote w:type="continuationSeparator" w:id="0">
    <w:p w:rsidR="004A7BD6" w:rsidRDefault="004A7BD6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BD6"/>
    <w:rsid w:val="00120749"/>
    <w:rsid w:val="004A7BD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BD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BD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2015-07-18T18:37:00Z</dcterms:created>
  <dcterms:modified xsi:type="dcterms:W3CDTF">2015-07-18T18:37:00Z</dcterms:modified>
</cp:coreProperties>
</file>