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4F3D4" w14:textId="77777777" w:rsidR="003D3BEC" w:rsidRDefault="003D3BEC" w:rsidP="003D3B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EDENSTONE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d.1405)</w:t>
      </w:r>
    </w:p>
    <w:p w14:paraId="33CAC39D" w14:textId="77777777" w:rsidR="003D3BEC" w:rsidRDefault="003D3BEC" w:rsidP="003D3B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04BF2F56" w14:textId="77777777" w:rsidR="003D3BEC" w:rsidRDefault="003D3BEC" w:rsidP="003D3BEC">
      <w:pPr>
        <w:rPr>
          <w:rFonts w:ascii="Times New Roman" w:hAnsi="Times New Roman" w:cs="Times New Roman"/>
          <w:sz w:val="24"/>
          <w:szCs w:val="24"/>
        </w:rPr>
      </w:pPr>
    </w:p>
    <w:p w14:paraId="3587ACCA" w14:textId="77777777" w:rsidR="003D3BEC" w:rsidRDefault="003D3BEC" w:rsidP="003D3BEC">
      <w:pPr>
        <w:rPr>
          <w:rFonts w:ascii="Times New Roman" w:hAnsi="Times New Roman" w:cs="Times New Roman"/>
          <w:sz w:val="24"/>
          <w:szCs w:val="24"/>
        </w:rPr>
      </w:pPr>
    </w:p>
    <w:p w14:paraId="30FCA437" w14:textId="77777777" w:rsidR="003D3BEC" w:rsidRDefault="003D3BEC" w:rsidP="003D3B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May1405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67349BDC" w14:textId="77777777" w:rsidR="003D3BEC" w:rsidRDefault="003D3BEC" w:rsidP="003D3BEC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p.246)</w:t>
      </w:r>
    </w:p>
    <w:p w14:paraId="684C2481" w14:textId="77777777" w:rsidR="003D3BEC" w:rsidRDefault="003D3BEC" w:rsidP="003D3B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Jul.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4C21640C" w14:textId="77777777" w:rsidR="003D3BEC" w:rsidRDefault="003D3BEC" w:rsidP="003D3BEC">
      <w:pPr>
        <w:rPr>
          <w:rFonts w:ascii="Times New Roman" w:hAnsi="Times New Roman" w:cs="Times New Roman"/>
          <w:sz w:val="24"/>
          <w:szCs w:val="24"/>
        </w:rPr>
      </w:pPr>
    </w:p>
    <w:p w14:paraId="3807EB83" w14:textId="77777777" w:rsidR="003D3BEC" w:rsidRDefault="003D3BEC" w:rsidP="003D3BEC">
      <w:pPr>
        <w:rPr>
          <w:rFonts w:ascii="Times New Roman" w:hAnsi="Times New Roman" w:cs="Times New Roman"/>
          <w:sz w:val="24"/>
          <w:szCs w:val="24"/>
        </w:rPr>
      </w:pPr>
    </w:p>
    <w:p w14:paraId="22E2E18D" w14:textId="77777777" w:rsidR="003D3BEC" w:rsidRDefault="003D3BEC" w:rsidP="003D3B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December 2021</w:t>
      </w:r>
    </w:p>
    <w:p w14:paraId="19EB52D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4B13F8" w14:textId="77777777" w:rsidR="003D3BEC" w:rsidRDefault="003D3BEC" w:rsidP="009139A6">
      <w:r>
        <w:separator/>
      </w:r>
    </w:p>
  </w:endnote>
  <w:endnote w:type="continuationSeparator" w:id="0">
    <w:p w14:paraId="7C77D77D" w14:textId="77777777" w:rsidR="003D3BEC" w:rsidRDefault="003D3BE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AA49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2519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F0C0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D6B3F6" w14:textId="77777777" w:rsidR="003D3BEC" w:rsidRDefault="003D3BEC" w:rsidP="009139A6">
      <w:r>
        <w:separator/>
      </w:r>
    </w:p>
  </w:footnote>
  <w:footnote w:type="continuationSeparator" w:id="0">
    <w:p w14:paraId="62A86ABD" w14:textId="77777777" w:rsidR="003D3BEC" w:rsidRDefault="003D3BE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A8CF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B4DF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AF14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BEC"/>
    <w:rsid w:val="000666E0"/>
    <w:rsid w:val="002510B7"/>
    <w:rsid w:val="003D3BEC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C608D"/>
  <w15:chartTrackingRefBased/>
  <w15:docId w15:val="{9076D1FE-611C-4C60-9782-F5265BCB6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3BE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2022-01-05T20:40:00Z</dcterms:created>
  <dcterms:modified xsi:type="dcterms:W3CDTF">2022-01-05T20:40:00Z</dcterms:modified>
</cp:coreProperties>
</file>