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2499C4" w14:textId="77777777" w:rsidR="0068247F" w:rsidRDefault="0068247F" w:rsidP="0068247F">
      <w:pPr>
        <w:pStyle w:val="NoSpacing"/>
      </w:pPr>
      <w:r>
        <w:rPr>
          <w:u w:val="single"/>
        </w:rPr>
        <w:t>William EDE</w:t>
      </w:r>
      <w:r>
        <w:t xml:space="preserve">   </w:t>
      </w:r>
      <w:proofErr w:type="gramStart"/>
      <w:r>
        <w:t xml:space="preserve">   (</w:t>
      </w:r>
      <w:proofErr w:type="gramEnd"/>
      <w:r>
        <w:t>d.ca.1484)</w:t>
      </w:r>
    </w:p>
    <w:p w14:paraId="712BC9D8" w14:textId="77777777" w:rsidR="0068247F" w:rsidRDefault="0068247F" w:rsidP="0068247F">
      <w:pPr>
        <w:pStyle w:val="NoSpacing"/>
      </w:pPr>
      <w:r>
        <w:t>of Bruton, Somerset. Mercer.</w:t>
      </w:r>
    </w:p>
    <w:p w14:paraId="37EB54E9" w14:textId="77777777" w:rsidR="0068247F" w:rsidRDefault="0068247F" w:rsidP="0068247F">
      <w:pPr>
        <w:pStyle w:val="NoSpacing"/>
      </w:pPr>
    </w:p>
    <w:p w14:paraId="5A2548C8" w14:textId="77777777" w:rsidR="0068247F" w:rsidRDefault="0068247F" w:rsidP="0068247F">
      <w:pPr>
        <w:pStyle w:val="NoSpacing"/>
      </w:pPr>
    </w:p>
    <w:p w14:paraId="63660E33" w14:textId="77777777" w:rsidR="0068247F" w:rsidRDefault="0068247F" w:rsidP="0068247F">
      <w:pPr>
        <w:pStyle w:val="NoSpacing"/>
      </w:pPr>
      <w:r>
        <w:t>= 1 Anne. She 2 = Thomas Rawdon of Wells, Somerset(q.v.).</w:t>
      </w:r>
    </w:p>
    <w:p w14:paraId="5D3BA9CB" w14:textId="77777777" w:rsidR="0068247F" w:rsidRDefault="0068247F" w:rsidP="0068247F">
      <w:pPr>
        <w:pStyle w:val="NoSpacing"/>
      </w:pPr>
      <w:r>
        <w:t>(</w:t>
      </w:r>
      <w:hyperlink r:id="rId6" w:history="1">
        <w:r w:rsidRPr="005B4774">
          <w:rPr>
            <w:rStyle w:val="Hyperlink"/>
          </w:rPr>
          <w:t>http://aalt.law.uh.edu/Indices/CP40Indices/CP40no888Pl.htm</w:t>
        </w:r>
      </w:hyperlink>
      <w:r>
        <w:t>)</w:t>
      </w:r>
    </w:p>
    <w:p w14:paraId="54EDC6D5" w14:textId="77777777" w:rsidR="0068247F" w:rsidRDefault="0068247F" w:rsidP="0068247F">
      <w:pPr>
        <w:pStyle w:val="NoSpacing"/>
      </w:pPr>
    </w:p>
    <w:p w14:paraId="40F1BD69" w14:textId="77777777" w:rsidR="0068247F" w:rsidRDefault="0068247F" w:rsidP="0068247F">
      <w:pPr>
        <w:pStyle w:val="NoSpacing"/>
      </w:pPr>
    </w:p>
    <w:p w14:paraId="14FC2B6E" w14:textId="77777777" w:rsidR="0068247F" w:rsidRDefault="0068247F" w:rsidP="0068247F">
      <w:pPr>
        <w:pStyle w:val="NoSpacing"/>
      </w:pPr>
      <w:r>
        <w:tab/>
        <w:t>1484</w:t>
      </w:r>
      <w:r>
        <w:tab/>
        <w:t>He died in or before this time.   (ibid.)</w:t>
      </w:r>
    </w:p>
    <w:p w14:paraId="291ADCF9" w14:textId="77777777" w:rsidR="0068247F" w:rsidRDefault="0068247F" w:rsidP="0068247F">
      <w:pPr>
        <w:pStyle w:val="NoSpacing"/>
      </w:pPr>
    </w:p>
    <w:p w14:paraId="069C1746" w14:textId="77777777" w:rsidR="0068247F" w:rsidRDefault="0068247F" w:rsidP="0068247F">
      <w:pPr>
        <w:pStyle w:val="NoSpacing"/>
      </w:pPr>
    </w:p>
    <w:p w14:paraId="2D35919A" w14:textId="77777777" w:rsidR="0068247F" w:rsidRDefault="0068247F" w:rsidP="0068247F">
      <w:pPr>
        <w:pStyle w:val="NoSpacing"/>
      </w:pPr>
      <w:r>
        <w:t>Executors:   Anne, and Thomas Rawdon.   (ibid.)</w:t>
      </w:r>
    </w:p>
    <w:p w14:paraId="7B1F8B1F" w14:textId="77777777" w:rsidR="0068247F" w:rsidRDefault="0068247F" w:rsidP="0068247F">
      <w:pPr>
        <w:pStyle w:val="NoSpacing"/>
      </w:pPr>
    </w:p>
    <w:p w14:paraId="04291DB9" w14:textId="77777777" w:rsidR="0068247F" w:rsidRDefault="0068247F" w:rsidP="0068247F">
      <w:pPr>
        <w:pStyle w:val="NoSpacing"/>
      </w:pPr>
    </w:p>
    <w:p w14:paraId="3866069E" w14:textId="77777777" w:rsidR="0068247F" w:rsidRDefault="0068247F" w:rsidP="0068247F">
      <w:pPr>
        <w:pStyle w:val="NoSpacing"/>
      </w:pPr>
      <w:r>
        <w:t>19 April 2019</w:t>
      </w:r>
    </w:p>
    <w:p w14:paraId="4FB9CAF9" w14:textId="77777777" w:rsidR="006B2F86" w:rsidRPr="00E71FC3" w:rsidRDefault="0068247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B8E02D" w14:textId="77777777" w:rsidR="0068247F" w:rsidRDefault="0068247F" w:rsidP="00E71FC3">
      <w:pPr>
        <w:spacing w:after="0" w:line="240" w:lineRule="auto"/>
      </w:pPr>
      <w:r>
        <w:separator/>
      </w:r>
    </w:p>
  </w:endnote>
  <w:endnote w:type="continuationSeparator" w:id="0">
    <w:p w14:paraId="48B5FDEB" w14:textId="77777777" w:rsidR="0068247F" w:rsidRDefault="006824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6B1E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ACA493" w14:textId="77777777" w:rsidR="0068247F" w:rsidRDefault="0068247F" w:rsidP="00E71FC3">
      <w:pPr>
        <w:spacing w:after="0" w:line="240" w:lineRule="auto"/>
      </w:pPr>
      <w:r>
        <w:separator/>
      </w:r>
    </w:p>
  </w:footnote>
  <w:footnote w:type="continuationSeparator" w:id="0">
    <w:p w14:paraId="07B4D520" w14:textId="77777777" w:rsidR="0068247F" w:rsidRDefault="006824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47F"/>
    <w:rsid w:val="001A7C09"/>
    <w:rsid w:val="00577BD5"/>
    <w:rsid w:val="00656CBA"/>
    <w:rsid w:val="0068247F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1845F"/>
  <w15:chartTrackingRefBased/>
  <w15:docId w15:val="{160411A4-C6FC-49D8-BB91-95572BB84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824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2019-04-28T20:14:00Z</dcterms:created>
  <dcterms:modified xsi:type="dcterms:W3CDTF">2019-04-28T20:17:00Z</dcterms:modified>
</cp:coreProperties>
</file>