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C52A4" w14:textId="13947A3B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EDE</w:t>
      </w:r>
      <w:r>
        <w:rPr>
          <w:rFonts w:ascii="Times New Roman" w:hAnsi="Times New Roman" w:cs="Times New Roman"/>
          <w:sz w:val="24"/>
          <w:szCs w:val="24"/>
        </w:rPr>
        <w:t xml:space="preserve">      (fl.141</w:t>
      </w:r>
      <w:r w:rsidR="00B67FCE">
        <w:rPr>
          <w:rFonts w:ascii="Times New Roman" w:hAnsi="Times New Roman" w:cs="Times New Roman"/>
          <w:sz w:val="24"/>
          <w:szCs w:val="24"/>
        </w:rPr>
        <w:t>3-1</w:t>
      </w:r>
      <w:r>
        <w:rPr>
          <w:rFonts w:ascii="Times New Roman" w:hAnsi="Times New Roman" w:cs="Times New Roman"/>
          <w:sz w:val="24"/>
          <w:szCs w:val="24"/>
        </w:rPr>
        <w:t>9)</w:t>
      </w:r>
    </w:p>
    <w:p w14:paraId="633B346B" w14:textId="77777777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56DAB7" w14:textId="28F794A8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B457A" w14:textId="77777777" w:rsidR="00B67FCE" w:rsidRDefault="00B67FCE" w:rsidP="00B67FC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Bruton, Somerset, into lands of Robert, Lord Ferrers of Chartley(q.v.).</w:t>
      </w:r>
    </w:p>
    <w:p w14:paraId="3D0EB464" w14:textId="5A0B8B69" w:rsidR="00B67FCE" w:rsidRDefault="00B67FCE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20-37)</w:t>
      </w:r>
    </w:p>
    <w:p w14:paraId="2C118343" w14:textId="77777777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Bruton, Somerset,</w:t>
      </w:r>
    </w:p>
    <w:p w14:paraId="36E560A8" w14:textId="77777777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Robert Lambrok.</w:t>
      </w:r>
    </w:p>
    <w:p w14:paraId="18B9D32B" w14:textId="77777777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21-277)</w:t>
      </w:r>
    </w:p>
    <w:p w14:paraId="2BE6CCB3" w14:textId="77777777" w:rsidR="00CB2290" w:rsidRDefault="00CB2290" w:rsidP="00CB2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Bruton, Somerset,</w:t>
      </w:r>
    </w:p>
    <w:p w14:paraId="5047ABB8" w14:textId="77777777" w:rsidR="00CB2290" w:rsidRDefault="00CB2290" w:rsidP="00CB2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Agnes Norton(q.v.).</w:t>
      </w:r>
    </w:p>
    <w:p w14:paraId="689390A0" w14:textId="77777777" w:rsidR="00CB2290" w:rsidRDefault="00CB2290" w:rsidP="00CB2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21-231)</w:t>
      </w:r>
    </w:p>
    <w:p w14:paraId="002041B7" w14:textId="77777777" w:rsidR="00891C4C" w:rsidRDefault="00891C4C" w:rsidP="00891C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Bruton, Somerset,</w:t>
      </w:r>
    </w:p>
    <w:p w14:paraId="7085B90F" w14:textId="77777777" w:rsidR="00891C4C" w:rsidRDefault="00891C4C" w:rsidP="00891C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Maud Lorty(q.v.).</w:t>
      </w:r>
    </w:p>
    <w:p w14:paraId="55195B67" w14:textId="77777777" w:rsidR="00891C4C" w:rsidRDefault="00891C4C" w:rsidP="00891C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21-228)</w:t>
      </w:r>
    </w:p>
    <w:p w14:paraId="48D4564F" w14:textId="77777777" w:rsidR="007317F5" w:rsidRDefault="007317F5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DD18A" w14:textId="155A10F6" w:rsidR="00DD5B8A" w:rsidRDefault="00DD5B8A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C5F9E" w14:textId="3B497BD1" w:rsidR="00891C4C" w:rsidRDefault="00891C4C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p w14:paraId="0D1FE196" w14:textId="59431EAE" w:rsidR="00B67FCE" w:rsidRPr="007317F5" w:rsidRDefault="00B67FCE" w:rsidP="007317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June 2021</w:t>
      </w:r>
    </w:p>
    <w:sectPr w:rsidR="00B67FCE" w:rsidRPr="007317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09F31" w14:textId="77777777" w:rsidR="007317F5" w:rsidRDefault="007317F5" w:rsidP="00564E3C">
      <w:pPr>
        <w:spacing w:after="0" w:line="240" w:lineRule="auto"/>
      </w:pPr>
      <w:r>
        <w:separator/>
      </w:r>
    </w:p>
  </w:endnote>
  <w:endnote w:type="continuationSeparator" w:id="0">
    <w:p w14:paraId="657DF99E" w14:textId="77777777" w:rsidR="007317F5" w:rsidRDefault="007317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F39B2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D8D6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7FCE">
      <w:rPr>
        <w:rFonts w:ascii="Times New Roman" w:hAnsi="Times New Roman" w:cs="Times New Roman"/>
        <w:noProof/>
        <w:sz w:val="24"/>
        <w:szCs w:val="24"/>
      </w:rPr>
      <w:t>28 June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8769616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FE552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D0AFD" w14:textId="77777777" w:rsidR="007317F5" w:rsidRDefault="007317F5" w:rsidP="00564E3C">
      <w:pPr>
        <w:spacing w:after="0" w:line="240" w:lineRule="auto"/>
      </w:pPr>
      <w:r>
        <w:separator/>
      </w:r>
    </w:p>
  </w:footnote>
  <w:footnote w:type="continuationSeparator" w:id="0">
    <w:p w14:paraId="4273C2AD" w14:textId="77777777" w:rsidR="007317F5" w:rsidRDefault="007317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3F6F8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21D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E680A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7F5"/>
    <w:rsid w:val="00372DC6"/>
    <w:rsid w:val="00564E3C"/>
    <w:rsid w:val="0064591D"/>
    <w:rsid w:val="007317F5"/>
    <w:rsid w:val="00891C4C"/>
    <w:rsid w:val="00B67FCE"/>
    <w:rsid w:val="00CB229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7A529"/>
  <w15:chartTrackingRefBased/>
  <w15:docId w15:val="{CD8E366E-F12F-426D-8C5D-7CEDB9C0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2016-02-25T20:33:00Z</dcterms:created>
  <dcterms:modified xsi:type="dcterms:W3CDTF">2021-06-28T08:39:00Z</dcterms:modified>
</cp:coreProperties>
</file>