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F5647" w14:textId="77777777" w:rsidR="002C02D5" w:rsidRDefault="002C02D5" w:rsidP="002C02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EDE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d.1411)</w:t>
      </w:r>
    </w:p>
    <w:p w14:paraId="322DCCF1" w14:textId="77777777" w:rsidR="002C02D5" w:rsidRDefault="002C02D5" w:rsidP="002C02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21C09A7" w14:textId="77777777" w:rsidR="002C02D5" w:rsidRDefault="002C02D5" w:rsidP="002C02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AB05D0" w14:textId="77777777" w:rsidR="002C02D5" w:rsidRDefault="002C02D5" w:rsidP="002C02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0AD49A" w14:textId="77777777" w:rsidR="002C02D5" w:rsidRDefault="002C02D5" w:rsidP="002C02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Jul.</w:t>
      </w:r>
      <w:r>
        <w:rPr>
          <w:rFonts w:ascii="Times New Roman" w:hAnsi="Times New Roman" w:cs="Times New Roman"/>
          <w:sz w:val="24"/>
          <w:szCs w:val="24"/>
        </w:rPr>
        <w:tab/>
        <w:t>1411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E8B0231" w14:textId="77777777" w:rsidR="002C02D5" w:rsidRDefault="002C02D5" w:rsidP="002C02D5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p.255)</w:t>
      </w:r>
    </w:p>
    <w:p w14:paraId="65E0015E" w14:textId="77777777" w:rsidR="002C02D5" w:rsidRDefault="002C02D5" w:rsidP="002C02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Aug.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DA15ED2" w14:textId="77777777" w:rsidR="002C02D5" w:rsidRDefault="002C02D5" w:rsidP="002C02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BF78CE" w14:textId="77777777" w:rsidR="002C02D5" w:rsidRDefault="002C02D5" w:rsidP="002C02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8A3A7F" w14:textId="77777777" w:rsidR="002C02D5" w:rsidRDefault="002C02D5" w:rsidP="002C02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2023</w:t>
      </w:r>
    </w:p>
    <w:p w14:paraId="1CEA3CB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C3452" w14:textId="77777777" w:rsidR="002C02D5" w:rsidRDefault="002C02D5" w:rsidP="009139A6">
      <w:r>
        <w:separator/>
      </w:r>
    </w:p>
  </w:endnote>
  <w:endnote w:type="continuationSeparator" w:id="0">
    <w:p w14:paraId="7277E4CA" w14:textId="77777777" w:rsidR="002C02D5" w:rsidRDefault="002C02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CA1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C497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5F0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71369" w14:textId="77777777" w:rsidR="002C02D5" w:rsidRDefault="002C02D5" w:rsidP="009139A6">
      <w:r>
        <w:separator/>
      </w:r>
    </w:p>
  </w:footnote>
  <w:footnote w:type="continuationSeparator" w:id="0">
    <w:p w14:paraId="05444939" w14:textId="77777777" w:rsidR="002C02D5" w:rsidRDefault="002C02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FAD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989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DCB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2D5"/>
    <w:rsid w:val="000666E0"/>
    <w:rsid w:val="002510B7"/>
    <w:rsid w:val="002C02D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8A317"/>
  <w15:chartTrackingRefBased/>
  <w15:docId w15:val="{0CA1524E-5DE1-47CC-8A43-B45DE0CCE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2D5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2023-03-09T22:12:00Z</dcterms:created>
  <dcterms:modified xsi:type="dcterms:W3CDTF">2023-03-09T22:12:00Z</dcterms:modified>
</cp:coreProperties>
</file>