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BC978" w14:textId="77777777" w:rsidR="0080695D" w:rsidRDefault="0080695D" w:rsidP="0080695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Katherine EDE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fl.1499)</w:t>
      </w:r>
    </w:p>
    <w:p w14:paraId="59ACE2C0" w14:textId="77777777" w:rsidR="0080695D" w:rsidRDefault="0080695D" w:rsidP="0080695D">
      <w:pPr>
        <w:pStyle w:val="NoSpacing"/>
        <w:rPr>
          <w:rFonts w:eastAsia="Times New Roman" w:cs="Times New Roman"/>
          <w:szCs w:val="24"/>
        </w:rPr>
      </w:pPr>
    </w:p>
    <w:p w14:paraId="5883B7A4" w14:textId="77777777" w:rsidR="0080695D" w:rsidRDefault="0080695D" w:rsidP="0080695D">
      <w:pPr>
        <w:pStyle w:val="NoSpacing"/>
        <w:rPr>
          <w:rFonts w:eastAsia="Times New Roman" w:cs="Times New Roman"/>
          <w:szCs w:val="24"/>
        </w:rPr>
      </w:pPr>
    </w:p>
    <w:p w14:paraId="5028EAE4" w14:textId="77777777" w:rsidR="0080695D" w:rsidRDefault="0080695D" w:rsidP="0080695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Apr.1499</w:t>
      </w:r>
      <w:r>
        <w:rPr>
          <w:rFonts w:eastAsia="Times New Roman" w:cs="Times New Roman"/>
          <w:szCs w:val="24"/>
        </w:rPr>
        <w:tab/>
        <w:t xml:space="preserve">Robert Potter of </w:t>
      </w:r>
      <w:proofErr w:type="spellStart"/>
      <w:r>
        <w:rPr>
          <w:rFonts w:eastAsia="Times New Roman" w:cs="Times New Roman"/>
          <w:szCs w:val="24"/>
        </w:rPr>
        <w:t>Caston</w:t>
      </w:r>
      <w:proofErr w:type="spellEnd"/>
      <w:r>
        <w:rPr>
          <w:rFonts w:eastAsia="Times New Roman" w:cs="Times New Roman"/>
          <w:szCs w:val="24"/>
        </w:rPr>
        <w:t>, Norfolk(q.v.), bequeathed her a heifer.</w:t>
      </w:r>
    </w:p>
    <w:p w14:paraId="4CC7FE46" w14:textId="77777777" w:rsidR="0080695D" w:rsidRDefault="0080695D" w:rsidP="0080695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F72AE47" w14:textId="77777777" w:rsidR="0080695D" w:rsidRDefault="0080695D" w:rsidP="0080695D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ed. Christopher Harper-Bill, pub. </w:t>
      </w:r>
      <w:proofErr w:type="gramStart"/>
      <w:r>
        <w:rPr>
          <w:rFonts w:eastAsia="Times New Roman" w:cs="Times New Roman"/>
          <w:szCs w:val="24"/>
        </w:rPr>
        <w:t>Canterbury  and</w:t>
      </w:r>
      <w:proofErr w:type="gramEnd"/>
      <w:r>
        <w:rPr>
          <w:rFonts w:eastAsia="Times New Roman" w:cs="Times New Roman"/>
          <w:szCs w:val="24"/>
        </w:rPr>
        <w:t xml:space="preserve"> York Society 2000, p.44)</w:t>
      </w:r>
    </w:p>
    <w:p w14:paraId="5D94B461" w14:textId="77777777" w:rsidR="0080695D" w:rsidRDefault="0080695D" w:rsidP="0080695D">
      <w:pPr>
        <w:pStyle w:val="NoSpacing"/>
        <w:rPr>
          <w:rFonts w:eastAsia="Times New Roman" w:cs="Times New Roman"/>
          <w:szCs w:val="24"/>
        </w:rPr>
      </w:pPr>
    </w:p>
    <w:p w14:paraId="2CD8DE3B" w14:textId="77777777" w:rsidR="0080695D" w:rsidRDefault="0080695D" w:rsidP="0080695D">
      <w:pPr>
        <w:pStyle w:val="NoSpacing"/>
        <w:rPr>
          <w:rFonts w:eastAsia="Times New Roman" w:cs="Times New Roman"/>
          <w:szCs w:val="24"/>
        </w:rPr>
      </w:pPr>
    </w:p>
    <w:p w14:paraId="16D253FB" w14:textId="77777777" w:rsidR="0080695D" w:rsidRDefault="0080695D" w:rsidP="0080695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May 2023</w:t>
      </w:r>
    </w:p>
    <w:p w14:paraId="6F9271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396CE" w14:textId="77777777" w:rsidR="0080695D" w:rsidRDefault="0080695D" w:rsidP="009139A6">
      <w:r>
        <w:separator/>
      </w:r>
    </w:p>
  </w:endnote>
  <w:endnote w:type="continuationSeparator" w:id="0">
    <w:p w14:paraId="0AFDE543" w14:textId="77777777" w:rsidR="0080695D" w:rsidRDefault="008069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B45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FF9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07F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E5FAB" w14:textId="77777777" w:rsidR="0080695D" w:rsidRDefault="0080695D" w:rsidP="009139A6">
      <w:r>
        <w:separator/>
      </w:r>
    </w:p>
  </w:footnote>
  <w:footnote w:type="continuationSeparator" w:id="0">
    <w:p w14:paraId="72CCBEA8" w14:textId="77777777" w:rsidR="0080695D" w:rsidRDefault="008069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6C5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04B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481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5D"/>
    <w:rsid w:val="000666E0"/>
    <w:rsid w:val="002510B7"/>
    <w:rsid w:val="005C130B"/>
    <w:rsid w:val="0080695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3FB34"/>
  <w15:chartTrackingRefBased/>
  <w15:docId w15:val="{F8EFD61E-78AF-42A3-9E95-179D8FF6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2023-05-23T08:04:00Z</dcterms:created>
  <dcterms:modified xsi:type="dcterms:W3CDTF">2023-05-23T08:05:00Z</dcterms:modified>
</cp:coreProperties>
</file>