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C5CAF9" w14:textId="77777777" w:rsidR="00C86B11" w:rsidRDefault="00C86B11" w:rsidP="00C86B11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John EDE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2F0885DB" w14:textId="77777777" w:rsidR="00C86B11" w:rsidRDefault="00C86B11" w:rsidP="00C86B11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Warham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, Sussex. Yeoman.</w:t>
      </w:r>
    </w:p>
    <w:p w14:paraId="7503DC66" w14:textId="77777777" w:rsidR="00C86B11" w:rsidRDefault="00C86B11" w:rsidP="00C86B11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302B3DF3" w14:textId="77777777" w:rsidR="00C86B11" w:rsidRDefault="00C86B11" w:rsidP="00C86B11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5F467BA" w14:textId="77777777" w:rsidR="00C86B11" w:rsidRDefault="00C86B11" w:rsidP="00C86B11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Margery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Marchall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Ashwell, Hertfordshire(q.v.), David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Hyrell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</w:t>
      </w:r>
    </w:p>
    <w:p w14:paraId="0C3BF2E3" w14:textId="77777777" w:rsidR="00C86B11" w:rsidRDefault="00C86B11" w:rsidP="00C86B11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Ashwell(q.v.) and John Couper, Crown valet(q.v.), brought a plaint of</w:t>
      </w:r>
    </w:p>
    <w:p w14:paraId="72E1974C" w14:textId="77777777" w:rsidR="00C86B11" w:rsidRDefault="00C86B11" w:rsidP="00C86B11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debt against him, Thomas Gardener 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Rusper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(q.v.), Thomas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Mauncell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</w:t>
      </w:r>
    </w:p>
    <w:p w14:paraId="53763E96" w14:textId="77777777" w:rsidR="00C86B11" w:rsidRDefault="00C86B11" w:rsidP="00C86B11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Horsham(q.v.), John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Ryehyll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Rowehey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(q.v.) and Robert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Athurst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</w:t>
      </w:r>
    </w:p>
    <w:p w14:paraId="7A4BE39E" w14:textId="77777777" w:rsidR="00C86B11" w:rsidRDefault="00C86B11" w:rsidP="00C86B11">
      <w:pPr>
        <w:pStyle w:val="NoSpacing"/>
        <w:ind w:left="720" w:firstLine="720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Horsham(q.v.).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4C683084" w14:textId="77777777" w:rsidR="00C86B11" w:rsidRDefault="00C86B11" w:rsidP="00C86B11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41A0534" w14:textId="77777777" w:rsidR="00C86B11" w:rsidRDefault="00C86B11" w:rsidP="00C86B11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5468026" w14:textId="77777777" w:rsidR="00C86B11" w:rsidRDefault="00C86B11" w:rsidP="00C86B11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24 November 2021</w:t>
      </w:r>
    </w:p>
    <w:p w14:paraId="06C4FDB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B9A38C" w14:textId="77777777" w:rsidR="00C86B11" w:rsidRDefault="00C86B11" w:rsidP="009139A6">
      <w:r>
        <w:separator/>
      </w:r>
    </w:p>
  </w:endnote>
  <w:endnote w:type="continuationSeparator" w:id="0">
    <w:p w14:paraId="778DFAD4" w14:textId="77777777" w:rsidR="00C86B11" w:rsidRDefault="00C86B1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1BAB2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0797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30C4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46A57B" w14:textId="77777777" w:rsidR="00C86B11" w:rsidRDefault="00C86B11" w:rsidP="009139A6">
      <w:r>
        <w:separator/>
      </w:r>
    </w:p>
  </w:footnote>
  <w:footnote w:type="continuationSeparator" w:id="0">
    <w:p w14:paraId="53CF8BD5" w14:textId="77777777" w:rsidR="00C86B11" w:rsidRDefault="00C86B1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14E3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D3E0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5E34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B11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86B11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018466"/>
  <w15:chartTrackingRefBased/>
  <w15:docId w15:val="{E9C8C612-B620-48D1-B350-ACC2CA534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86B1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77</Words>
  <Characters>440</Characters>
  <Application>Microsoft Office Word</Application>
  <DocSecurity>0</DocSecurity>
  <Lines>3</Lines>
  <Paragraphs>1</Paragraphs>
  <ScaleCrop>false</ScaleCrop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2021-12-29T21:29:00Z</dcterms:created>
  <dcterms:modified xsi:type="dcterms:W3CDTF">2021-12-29T21:29:00Z</dcterms:modified>
</cp:coreProperties>
</file>