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55932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037BC895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ECAA172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0576B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6AF3C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ABD8B4D" w14:textId="77777777" w:rsidR="00C563DC" w:rsidRDefault="00C563DC" w:rsidP="00C563D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54960880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1AD0F656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8700EE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3B9370" w14:textId="77777777" w:rsidR="00C563DC" w:rsidRDefault="00C563DC" w:rsidP="00C563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2023</w:t>
      </w:r>
    </w:p>
    <w:p w14:paraId="779D3D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47A10" w14:textId="77777777" w:rsidR="00C563DC" w:rsidRDefault="00C563DC" w:rsidP="009139A6">
      <w:r>
        <w:separator/>
      </w:r>
    </w:p>
  </w:endnote>
  <w:endnote w:type="continuationSeparator" w:id="0">
    <w:p w14:paraId="04FB9603" w14:textId="77777777" w:rsidR="00C563DC" w:rsidRDefault="00C563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54C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C8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D7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ECBAD" w14:textId="77777777" w:rsidR="00C563DC" w:rsidRDefault="00C563DC" w:rsidP="009139A6">
      <w:r>
        <w:separator/>
      </w:r>
    </w:p>
  </w:footnote>
  <w:footnote w:type="continuationSeparator" w:id="0">
    <w:p w14:paraId="0B0A4152" w14:textId="77777777" w:rsidR="00C563DC" w:rsidRDefault="00C563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136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18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57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D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563DC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F7E6F"/>
  <w15:chartTrackingRefBased/>
  <w15:docId w15:val="{A2F127C5-0094-433B-8764-677B6404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3D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2023-06-18T19:52:00Z</dcterms:created>
  <dcterms:modified xsi:type="dcterms:W3CDTF">2023-06-18T19:52:00Z</dcterms:modified>
</cp:coreProperties>
</file>