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8BDEA" w14:textId="77777777" w:rsidR="00AD1685" w:rsidRDefault="00AD1685" w:rsidP="00AD16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EDE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14:paraId="6A7AA767" w14:textId="77777777" w:rsidR="00AD1685" w:rsidRDefault="00AD1685" w:rsidP="00AD16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Gloucestershire.</w:t>
      </w:r>
    </w:p>
    <w:p w14:paraId="7E74FBBF" w14:textId="77777777" w:rsidR="00AD1685" w:rsidRDefault="00AD1685" w:rsidP="00AD1685">
      <w:pPr>
        <w:rPr>
          <w:rFonts w:ascii="Times New Roman" w:hAnsi="Times New Roman" w:cs="Times New Roman"/>
          <w:sz w:val="24"/>
          <w:szCs w:val="24"/>
        </w:rPr>
      </w:pPr>
    </w:p>
    <w:p w14:paraId="68EACCB7" w14:textId="77777777" w:rsidR="00AD1685" w:rsidRDefault="00AD1685" w:rsidP="00AD1685">
      <w:pPr>
        <w:rPr>
          <w:rFonts w:ascii="Times New Roman" w:hAnsi="Times New Roman" w:cs="Times New Roman"/>
          <w:sz w:val="24"/>
          <w:szCs w:val="24"/>
        </w:rPr>
      </w:pPr>
    </w:p>
    <w:p w14:paraId="12BC6BEA" w14:textId="77777777" w:rsidR="00AD1685" w:rsidRDefault="00AD1685" w:rsidP="00AD16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Nov.1421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Busshell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were joint </w:t>
      </w:r>
      <w:proofErr w:type="spellStart"/>
      <w:r>
        <w:rPr>
          <w:rFonts w:ascii="Times New Roman" w:hAnsi="Times New Roman" w:cs="Times New Roman"/>
          <w:sz w:val="24"/>
          <w:szCs w:val="24"/>
        </w:rPr>
        <w:t>mainpernors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Hert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</w:t>
      </w:r>
    </w:p>
    <w:p w14:paraId="6184A4E8" w14:textId="77777777" w:rsidR="00AD1685" w:rsidRDefault="00AD1685" w:rsidP="00AD16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his wife, Agnes(q.v.), when they were granted the keeping of a messuage</w:t>
      </w:r>
    </w:p>
    <w:p w14:paraId="38B73B43" w14:textId="77777777" w:rsidR="00AD1685" w:rsidRDefault="00AD1685" w:rsidP="00AD16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Nether Street, Winchcombe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(C.F.R. 1413-22 p.409)</w:t>
      </w:r>
    </w:p>
    <w:p w14:paraId="68695127" w14:textId="77777777" w:rsidR="00AD1685" w:rsidRDefault="00AD1685" w:rsidP="00AD1685">
      <w:pPr>
        <w:rPr>
          <w:rFonts w:ascii="Times New Roman" w:hAnsi="Times New Roman" w:cs="Times New Roman"/>
          <w:sz w:val="24"/>
          <w:szCs w:val="24"/>
        </w:rPr>
      </w:pPr>
    </w:p>
    <w:p w14:paraId="2B5B40E0" w14:textId="77777777" w:rsidR="00AD1685" w:rsidRDefault="00AD1685" w:rsidP="00AD1685">
      <w:pPr>
        <w:rPr>
          <w:rFonts w:ascii="Times New Roman" w:hAnsi="Times New Roman" w:cs="Times New Roman"/>
          <w:sz w:val="24"/>
          <w:szCs w:val="24"/>
        </w:rPr>
      </w:pPr>
    </w:p>
    <w:p w14:paraId="66D4A6F1" w14:textId="77777777" w:rsidR="00AD1685" w:rsidRDefault="00AD1685" w:rsidP="00AD16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October 2021</w:t>
      </w:r>
    </w:p>
    <w:p w14:paraId="08D45FB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41E39" w14:textId="77777777" w:rsidR="00AD1685" w:rsidRDefault="00AD1685" w:rsidP="009139A6">
      <w:r>
        <w:separator/>
      </w:r>
    </w:p>
  </w:endnote>
  <w:endnote w:type="continuationSeparator" w:id="0">
    <w:p w14:paraId="3B5545C1" w14:textId="77777777" w:rsidR="00AD1685" w:rsidRDefault="00AD168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A10B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3CC0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030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78D45" w14:textId="77777777" w:rsidR="00AD1685" w:rsidRDefault="00AD1685" w:rsidP="009139A6">
      <w:r>
        <w:separator/>
      </w:r>
    </w:p>
  </w:footnote>
  <w:footnote w:type="continuationSeparator" w:id="0">
    <w:p w14:paraId="64BD7170" w14:textId="77777777" w:rsidR="00AD1685" w:rsidRDefault="00AD168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E49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E2F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3DB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685"/>
    <w:rsid w:val="000666E0"/>
    <w:rsid w:val="002510B7"/>
    <w:rsid w:val="005C130B"/>
    <w:rsid w:val="00826F5C"/>
    <w:rsid w:val="009139A6"/>
    <w:rsid w:val="009448BB"/>
    <w:rsid w:val="00A3176C"/>
    <w:rsid w:val="00AD1685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44725"/>
  <w15:chartTrackingRefBased/>
  <w15:docId w15:val="{A3CC746C-99BB-4F6C-A05C-9E0E9603F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68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2021-11-01T11:21:00Z</dcterms:created>
  <dcterms:modified xsi:type="dcterms:W3CDTF">2021-11-01T11:21:00Z</dcterms:modified>
</cp:coreProperties>
</file>