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A6772" w14:textId="77777777" w:rsidR="0039192E" w:rsidRDefault="0039192E" w:rsidP="003919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EDE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360F4533" w14:textId="77777777" w:rsidR="0039192E" w:rsidRDefault="0039192E" w:rsidP="003919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DE85A1" w14:textId="77777777" w:rsidR="0039192E" w:rsidRDefault="0039192E" w:rsidP="003919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B92BA2" w14:textId="77777777" w:rsidR="0039192E" w:rsidRDefault="0039192E" w:rsidP="003919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Horsham, Sussex, </w:t>
      </w:r>
    </w:p>
    <w:p w14:paraId="33CBBDE5" w14:textId="77777777" w:rsidR="0039192E" w:rsidRDefault="0039192E" w:rsidP="003919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Elizabeth Percy, Countess of Northumberland.</w:t>
      </w:r>
    </w:p>
    <w:p w14:paraId="2A40D515" w14:textId="77777777" w:rsidR="0039192E" w:rsidRDefault="0039192E" w:rsidP="0039192E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43B46C5" w14:textId="77777777" w:rsidR="0039192E" w:rsidRDefault="0039192E" w:rsidP="0039192E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pp.30-1)</w:t>
      </w:r>
    </w:p>
    <w:p w14:paraId="4116B9A0" w14:textId="77777777" w:rsidR="0039192E" w:rsidRDefault="0039192E" w:rsidP="0039192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FDC0299" w14:textId="77777777" w:rsidR="0039192E" w:rsidRDefault="0039192E" w:rsidP="0039192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65C6865" w14:textId="77777777" w:rsidR="0039192E" w:rsidRPr="007468BF" w:rsidRDefault="0039192E" w:rsidP="003919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 February 2022</w:t>
      </w:r>
    </w:p>
    <w:p w14:paraId="39B9D738" w14:textId="321DC91A" w:rsidR="00BA00AB" w:rsidRPr="0039192E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3919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F3912B" w14:textId="77777777" w:rsidR="0039192E" w:rsidRDefault="0039192E" w:rsidP="009139A6">
      <w:r>
        <w:separator/>
      </w:r>
    </w:p>
  </w:endnote>
  <w:endnote w:type="continuationSeparator" w:id="0">
    <w:p w14:paraId="3A25CB3C" w14:textId="77777777" w:rsidR="0039192E" w:rsidRDefault="0039192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42F4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BE5C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30E6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257FC" w14:textId="77777777" w:rsidR="0039192E" w:rsidRDefault="0039192E" w:rsidP="009139A6">
      <w:r>
        <w:separator/>
      </w:r>
    </w:p>
  </w:footnote>
  <w:footnote w:type="continuationSeparator" w:id="0">
    <w:p w14:paraId="39AEA787" w14:textId="77777777" w:rsidR="0039192E" w:rsidRDefault="0039192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9766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A2EE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80B5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92E"/>
    <w:rsid w:val="000666E0"/>
    <w:rsid w:val="002510B7"/>
    <w:rsid w:val="0039192E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017DA"/>
  <w15:chartTrackingRefBased/>
  <w15:docId w15:val="{E89EA9F0-3EAA-426E-90F5-D89A6448C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2022-02-17T20:18:00Z</dcterms:created>
  <dcterms:modified xsi:type="dcterms:W3CDTF">2022-02-17T20:19:00Z</dcterms:modified>
</cp:coreProperties>
</file>