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2EB" w:rsidRDefault="008002EB" w:rsidP="00800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8002EB" w:rsidRDefault="008002EB" w:rsidP="00800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02EB" w:rsidRDefault="008002EB" w:rsidP="00800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02EB" w:rsidRDefault="008002EB" w:rsidP="00800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Jul.</w:t>
      </w:r>
      <w:r>
        <w:rPr>
          <w:rFonts w:ascii="Times New Roman" w:hAnsi="Times New Roman" w:cs="Times New Roman"/>
          <w:sz w:val="24"/>
          <w:szCs w:val="24"/>
        </w:rPr>
        <w:tab/>
        <w:t>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South Perrott,</w:t>
      </w:r>
    </w:p>
    <w:p w:rsidR="008002EB" w:rsidRDefault="008002EB" w:rsidP="00800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Dorset, into lands of the late Richard More of Picket(q.v.).</w:t>
      </w:r>
    </w:p>
    <w:p w:rsidR="008002EB" w:rsidRDefault="008002EB" w:rsidP="00800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24-37)</w:t>
      </w:r>
    </w:p>
    <w:p w:rsidR="008002EB" w:rsidRDefault="008002EB" w:rsidP="00800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02EB" w:rsidRDefault="008002EB" w:rsidP="008002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8002EB" w:rsidRDefault="008002EB" w:rsidP="008002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March 2016</w:t>
      </w:r>
      <w:bookmarkStart w:id="0" w:name="_GoBack"/>
      <w:bookmarkEnd w:id="0"/>
    </w:p>
    <w:sectPr w:rsidR="006B2F86" w:rsidRPr="008002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02EB" w:rsidRDefault="008002EB" w:rsidP="00E71FC3">
      <w:pPr>
        <w:spacing w:after="0" w:line="240" w:lineRule="auto"/>
      </w:pPr>
      <w:r>
        <w:separator/>
      </w:r>
    </w:p>
  </w:endnote>
  <w:endnote w:type="continuationSeparator" w:id="0">
    <w:p w:rsidR="008002EB" w:rsidRDefault="008002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02EB" w:rsidRDefault="008002EB" w:rsidP="00E71FC3">
      <w:pPr>
        <w:spacing w:after="0" w:line="240" w:lineRule="auto"/>
      </w:pPr>
      <w:r>
        <w:separator/>
      </w:r>
    </w:p>
  </w:footnote>
  <w:footnote w:type="continuationSeparator" w:id="0">
    <w:p w:rsidR="008002EB" w:rsidRDefault="008002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2EB"/>
    <w:rsid w:val="008002E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DF5EF"/>
  <w15:chartTrackingRefBased/>
  <w15:docId w15:val="{0B2B68B3-DF11-4417-A9E5-109039B3F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2016-03-05T20:14:00Z</dcterms:created>
  <dcterms:modified xsi:type="dcterms:W3CDTF">2016-03-05T20:15:00Z</dcterms:modified>
</cp:coreProperties>
</file>