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E6AA2" w14:textId="77777777" w:rsidR="00DC5A0F" w:rsidRDefault="00DC5A0F" w:rsidP="00DC5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EDDYNGBURGH (</w:t>
      </w:r>
      <w:proofErr w:type="gramStart"/>
      <w:r>
        <w:rPr>
          <w:rFonts w:ascii="Times New Roman" w:hAnsi="Times New Roman" w:cs="Times New Roman"/>
          <w:u w:val="single"/>
        </w:rPr>
        <w:t>GODYNGHBURGH)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(fl.1484)</w:t>
      </w:r>
    </w:p>
    <w:p w14:paraId="5A4D8B03" w14:textId="77777777" w:rsidR="00DC5A0F" w:rsidRDefault="00DC5A0F" w:rsidP="00DC5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Dickleburgh</w:t>
      </w:r>
      <w:proofErr w:type="spellEnd"/>
      <w:r>
        <w:rPr>
          <w:rFonts w:ascii="Times New Roman" w:hAnsi="Times New Roman" w:cs="Times New Roman"/>
        </w:rPr>
        <w:t xml:space="preserve">, Norfolk. </w:t>
      </w:r>
    </w:p>
    <w:p w14:paraId="6BDADAD6" w14:textId="77777777" w:rsidR="00DC5A0F" w:rsidRDefault="00DC5A0F" w:rsidP="00DC5A0F">
      <w:pPr>
        <w:rPr>
          <w:rFonts w:ascii="Times New Roman" w:hAnsi="Times New Roman" w:cs="Times New Roman"/>
        </w:rPr>
      </w:pPr>
    </w:p>
    <w:p w14:paraId="460A4166" w14:textId="77777777" w:rsidR="00DC5A0F" w:rsidRDefault="00DC5A0F" w:rsidP="00DC5A0F">
      <w:pPr>
        <w:rPr>
          <w:rFonts w:ascii="Times New Roman" w:hAnsi="Times New Roman" w:cs="Times New Roman"/>
        </w:rPr>
      </w:pPr>
    </w:p>
    <w:p w14:paraId="127BB110" w14:textId="77777777" w:rsidR="00DC5A0F" w:rsidRDefault="00DC5A0F" w:rsidP="00DC5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Kyme</w:t>
      </w:r>
      <w:proofErr w:type="spellEnd"/>
      <w:r>
        <w:rPr>
          <w:rFonts w:ascii="Times New Roman" w:hAnsi="Times New Roman" w:cs="Times New Roman"/>
        </w:rPr>
        <w:t xml:space="preserve"> of London, haberdasher(q.v.), brought a plaint of debt against him,</w:t>
      </w:r>
    </w:p>
    <w:p w14:paraId="2E445F79" w14:textId="77777777" w:rsidR="00DC5A0F" w:rsidRDefault="00DC5A0F" w:rsidP="00DC5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Dee of Ludlow, Shropshire(q.v.), Richard </w:t>
      </w:r>
      <w:proofErr w:type="spellStart"/>
      <w:r>
        <w:rPr>
          <w:rFonts w:ascii="Times New Roman" w:hAnsi="Times New Roman" w:cs="Times New Roman"/>
        </w:rPr>
        <w:t>Assheby</w:t>
      </w:r>
      <w:proofErr w:type="spellEnd"/>
      <w:r>
        <w:rPr>
          <w:rFonts w:ascii="Times New Roman" w:hAnsi="Times New Roman" w:cs="Times New Roman"/>
        </w:rPr>
        <w:t xml:space="preserve"> of Coventry(q.v.),</w:t>
      </w:r>
    </w:p>
    <w:p w14:paraId="100F6254" w14:textId="77777777" w:rsidR="00DC5A0F" w:rsidRDefault="00DC5A0F" w:rsidP="00DC5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Candeler</w:t>
      </w:r>
      <w:proofErr w:type="spellEnd"/>
      <w:r>
        <w:rPr>
          <w:rFonts w:ascii="Times New Roman" w:hAnsi="Times New Roman" w:cs="Times New Roman"/>
        </w:rPr>
        <w:t xml:space="preserve"> of London, haberdasher(q.v.), Robert </w:t>
      </w:r>
      <w:proofErr w:type="spellStart"/>
      <w:r>
        <w:rPr>
          <w:rFonts w:ascii="Times New Roman" w:hAnsi="Times New Roman" w:cs="Times New Roman"/>
        </w:rPr>
        <w:t>Eddyngburgh</w:t>
      </w:r>
      <w:proofErr w:type="spellEnd"/>
    </w:p>
    <w:p w14:paraId="393BDAED" w14:textId="77777777" w:rsidR="00DC5A0F" w:rsidRDefault="00DC5A0F" w:rsidP="00DC5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Dickleburgh</w:t>
      </w:r>
      <w:proofErr w:type="spellEnd"/>
      <w:r>
        <w:rPr>
          <w:rFonts w:ascii="Times New Roman" w:hAnsi="Times New Roman" w:cs="Times New Roman"/>
        </w:rPr>
        <w:t>, Norfolk(q.v.).</w:t>
      </w:r>
    </w:p>
    <w:p w14:paraId="484A8898" w14:textId="77777777" w:rsidR="00DC5A0F" w:rsidRDefault="00DC5A0F" w:rsidP="00DC5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E670888" w14:textId="77777777" w:rsidR="00DC5A0F" w:rsidRDefault="00DC5A0F" w:rsidP="00DC5A0F">
      <w:pPr>
        <w:rPr>
          <w:rFonts w:ascii="Times New Roman" w:hAnsi="Times New Roman" w:cs="Times New Roman"/>
        </w:rPr>
      </w:pPr>
    </w:p>
    <w:p w14:paraId="01BF3708" w14:textId="77777777" w:rsidR="00DC5A0F" w:rsidRDefault="00DC5A0F" w:rsidP="00DC5A0F">
      <w:pPr>
        <w:rPr>
          <w:rFonts w:ascii="Times New Roman" w:hAnsi="Times New Roman" w:cs="Times New Roman"/>
        </w:rPr>
      </w:pPr>
    </w:p>
    <w:p w14:paraId="1FAED77E" w14:textId="77777777" w:rsidR="00DC5A0F" w:rsidRDefault="00DC5A0F" w:rsidP="00DC5A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2018</w:t>
      </w:r>
    </w:p>
    <w:p w14:paraId="2A3B8CFA" w14:textId="77777777" w:rsidR="006B2F86" w:rsidRPr="00E71FC3" w:rsidRDefault="00DC5A0F" w:rsidP="00E71FC3">
      <w:pPr>
        <w:pStyle w:val="NoSpacing"/>
      </w:pPr>
      <w:bookmarkStart w:id="0" w:name="_GoBack"/>
      <w:bookmarkEnd w:id="0"/>
    </w:p>
    <w:sectPr w:rsidR="006B2F86" w:rsidRPr="00E71FC3" w:rsidSect="00DC5A0F">
      <w:footerReference w:type="default" r:id="rId7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99213" w14:textId="77777777" w:rsidR="00DC5A0F" w:rsidRDefault="00DC5A0F" w:rsidP="00E71FC3">
      <w:r>
        <w:separator/>
      </w:r>
    </w:p>
  </w:endnote>
  <w:endnote w:type="continuationSeparator" w:id="0">
    <w:p w14:paraId="37E5D3DA" w14:textId="77777777" w:rsidR="00DC5A0F" w:rsidRDefault="00DC5A0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73F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C1CB3" w14:textId="77777777" w:rsidR="00DC5A0F" w:rsidRDefault="00DC5A0F" w:rsidP="00E71FC3">
      <w:r>
        <w:separator/>
      </w:r>
    </w:p>
  </w:footnote>
  <w:footnote w:type="continuationSeparator" w:id="0">
    <w:p w14:paraId="4CED47DB" w14:textId="77777777" w:rsidR="00DC5A0F" w:rsidRDefault="00DC5A0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A0F"/>
    <w:rsid w:val="001A7C09"/>
    <w:rsid w:val="00577BD5"/>
    <w:rsid w:val="00656CBA"/>
    <w:rsid w:val="006A1F77"/>
    <w:rsid w:val="00733BE7"/>
    <w:rsid w:val="00AB52E8"/>
    <w:rsid w:val="00B16D3F"/>
    <w:rsid w:val="00BB41AC"/>
    <w:rsid w:val="00DC5A0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274E"/>
  <w15:chartTrackingRefBased/>
  <w15:docId w15:val="{0DF99763-B04C-4659-AE43-EBCEBD40A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5A0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C5A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2018-03-12T21:52:00Z</dcterms:created>
  <dcterms:modified xsi:type="dcterms:W3CDTF">2018-03-12T21:52:00Z</dcterms:modified>
</cp:coreProperties>
</file>