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3FBDB" w14:textId="77777777" w:rsidR="00F26F0E" w:rsidRDefault="00F26F0E" w:rsidP="00F26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EDDON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5A1BD1A" w14:textId="77777777" w:rsidR="00F26F0E" w:rsidRDefault="00F26F0E" w:rsidP="00F26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Sutton under </w:t>
      </w:r>
      <w:proofErr w:type="spellStart"/>
      <w:r>
        <w:rPr>
          <w:rFonts w:ascii="Times New Roman" w:hAnsi="Times New Roman" w:cs="Times New Roman"/>
        </w:rPr>
        <w:t>Brailes</w:t>
      </w:r>
      <w:proofErr w:type="spellEnd"/>
      <w:r>
        <w:rPr>
          <w:rFonts w:ascii="Times New Roman" w:hAnsi="Times New Roman" w:cs="Times New Roman"/>
        </w:rPr>
        <w:t>, Gloucestershire. Husbandman.</w:t>
      </w:r>
    </w:p>
    <w:p w14:paraId="58E0764B" w14:textId="77777777" w:rsidR="00F26F0E" w:rsidRDefault="00F26F0E" w:rsidP="00F26F0E">
      <w:pPr>
        <w:rPr>
          <w:rFonts w:ascii="Times New Roman" w:hAnsi="Times New Roman" w:cs="Times New Roman"/>
        </w:rPr>
      </w:pPr>
    </w:p>
    <w:p w14:paraId="36271229" w14:textId="77777777" w:rsidR="00F26F0E" w:rsidRDefault="00F26F0E" w:rsidP="00F26F0E">
      <w:pPr>
        <w:rPr>
          <w:rFonts w:ascii="Times New Roman" w:hAnsi="Times New Roman" w:cs="Times New Roman"/>
        </w:rPr>
      </w:pPr>
    </w:p>
    <w:p w14:paraId="13F06C7D" w14:textId="77777777" w:rsidR="00F26F0E" w:rsidRDefault="00F26F0E" w:rsidP="00F26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Stonte</w:t>
      </w:r>
      <w:proofErr w:type="spellEnd"/>
      <w:r>
        <w:rPr>
          <w:rFonts w:ascii="Times New Roman" w:hAnsi="Times New Roman" w:cs="Times New Roman"/>
        </w:rPr>
        <w:t xml:space="preserve"> of Sutton under </w:t>
      </w:r>
      <w:proofErr w:type="spellStart"/>
      <w:r>
        <w:rPr>
          <w:rFonts w:ascii="Times New Roman" w:hAnsi="Times New Roman" w:cs="Times New Roman"/>
        </w:rPr>
        <w:t>Brailes</w:t>
      </w:r>
      <w:proofErr w:type="spellEnd"/>
      <w:r>
        <w:rPr>
          <w:rFonts w:ascii="Times New Roman" w:hAnsi="Times New Roman" w:cs="Times New Roman"/>
        </w:rPr>
        <w:t>(q.v.) brought a plaint of trespass</w:t>
      </w:r>
    </w:p>
    <w:p w14:paraId="097EB6BA" w14:textId="77777777" w:rsidR="00F26F0E" w:rsidRDefault="00F26F0E" w:rsidP="00F26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 and Richard </w:t>
      </w:r>
      <w:proofErr w:type="spellStart"/>
      <w:r>
        <w:rPr>
          <w:rFonts w:ascii="Times New Roman" w:hAnsi="Times New Roman" w:cs="Times New Roman"/>
        </w:rPr>
        <w:t>Eddon</w:t>
      </w:r>
      <w:proofErr w:type="spellEnd"/>
      <w:r>
        <w:rPr>
          <w:rFonts w:ascii="Times New Roman" w:hAnsi="Times New Roman" w:cs="Times New Roman"/>
        </w:rPr>
        <w:t xml:space="preserve"> of Sutton under </w:t>
      </w:r>
      <w:proofErr w:type="spellStart"/>
      <w:r>
        <w:rPr>
          <w:rFonts w:ascii="Times New Roman" w:hAnsi="Times New Roman" w:cs="Times New Roman"/>
        </w:rPr>
        <w:t>Brailes</w:t>
      </w:r>
      <w:proofErr w:type="spellEnd"/>
      <w:r>
        <w:rPr>
          <w:rFonts w:ascii="Times New Roman" w:hAnsi="Times New Roman" w:cs="Times New Roman"/>
        </w:rPr>
        <w:t>(q.v.).</w:t>
      </w:r>
    </w:p>
    <w:p w14:paraId="5D34C3B4" w14:textId="77777777" w:rsidR="00F26F0E" w:rsidRDefault="00F26F0E" w:rsidP="00F26F0E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4C44AAD4" w14:textId="77777777" w:rsidR="00F26F0E" w:rsidRDefault="00F26F0E" w:rsidP="00F26F0E">
      <w:pPr>
        <w:rPr>
          <w:rFonts w:ascii="Times New Roman" w:eastAsia="HGPSoeiKakugothicUB" w:hAnsi="Times New Roman" w:cs="Times New Roman"/>
        </w:rPr>
      </w:pPr>
    </w:p>
    <w:p w14:paraId="015A6A13" w14:textId="77777777" w:rsidR="00F26F0E" w:rsidRDefault="00F26F0E" w:rsidP="00F26F0E">
      <w:pPr>
        <w:rPr>
          <w:rFonts w:ascii="Times New Roman" w:eastAsia="HGPSoeiKakugothicUB" w:hAnsi="Times New Roman" w:cs="Times New Roman"/>
        </w:rPr>
      </w:pPr>
    </w:p>
    <w:p w14:paraId="04A41354" w14:textId="77777777" w:rsidR="00F26F0E" w:rsidRDefault="00F26F0E" w:rsidP="00F26F0E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>30 January 2019</w:t>
      </w:r>
    </w:p>
    <w:p w14:paraId="441329C2" w14:textId="77777777" w:rsidR="006B2F86" w:rsidRPr="00E71FC3" w:rsidRDefault="00F26F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76C497" w14:textId="77777777" w:rsidR="00F26F0E" w:rsidRDefault="00F26F0E" w:rsidP="00E71FC3">
      <w:r>
        <w:separator/>
      </w:r>
    </w:p>
  </w:endnote>
  <w:endnote w:type="continuationSeparator" w:id="0">
    <w:p w14:paraId="0CAA425D" w14:textId="77777777" w:rsidR="00F26F0E" w:rsidRDefault="00F26F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141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5CE05" w14:textId="77777777" w:rsidR="00F26F0E" w:rsidRDefault="00F26F0E" w:rsidP="00E71FC3">
      <w:r>
        <w:separator/>
      </w:r>
    </w:p>
  </w:footnote>
  <w:footnote w:type="continuationSeparator" w:id="0">
    <w:p w14:paraId="25F37F49" w14:textId="77777777" w:rsidR="00F26F0E" w:rsidRDefault="00F26F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0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6A486"/>
  <w15:chartTrackingRefBased/>
  <w15:docId w15:val="{D0497A3C-9741-4704-A269-F158784C2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6F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26F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2019-02-03T20:04:00Z</dcterms:created>
  <dcterms:modified xsi:type="dcterms:W3CDTF">2019-02-03T20:05:00Z</dcterms:modified>
</cp:coreProperties>
</file>