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05597" w14:textId="77777777" w:rsidR="00200516" w:rsidRDefault="00200516" w:rsidP="002005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EDDON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5903230" w14:textId="77777777" w:rsidR="00200516" w:rsidRDefault="00200516" w:rsidP="002005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Little Wolford, Warwickshire. Husbandman.</w:t>
      </w:r>
    </w:p>
    <w:p w14:paraId="07E214FC" w14:textId="77777777" w:rsidR="00200516" w:rsidRDefault="00200516" w:rsidP="002005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4BCE35" w14:textId="77777777" w:rsidR="00200516" w:rsidRDefault="00200516" w:rsidP="002005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3285C0" w14:textId="77777777" w:rsidR="00200516" w:rsidRDefault="00200516" w:rsidP="002005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Unknown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trespass and contempt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execution</w:t>
      </w:r>
      <w:proofErr w:type="gramEnd"/>
    </w:p>
    <w:p w14:paraId="6741B698" w14:textId="77777777" w:rsidR="00200516" w:rsidRDefault="00200516" w:rsidP="002005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against him.</w:t>
      </w:r>
    </w:p>
    <w:p w14:paraId="5F06C6A0" w14:textId="77777777" w:rsidR="00200516" w:rsidRDefault="00200516" w:rsidP="002005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1FEDE10" w14:textId="77777777" w:rsidR="00200516" w:rsidRDefault="00200516" w:rsidP="002005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99E1E8" w14:textId="77777777" w:rsidR="00200516" w:rsidRDefault="00200516" w:rsidP="002005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F7C4FCF" w14:textId="77777777" w:rsidR="00200516" w:rsidRDefault="00200516" w:rsidP="002005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May 2021</w:t>
      </w:r>
    </w:p>
    <w:p w14:paraId="60363D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3B0D3" w14:textId="77777777" w:rsidR="00200516" w:rsidRDefault="00200516" w:rsidP="009139A6">
      <w:r>
        <w:separator/>
      </w:r>
    </w:p>
  </w:endnote>
  <w:endnote w:type="continuationSeparator" w:id="0">
    <w:p w14:paraId="79811D11" w14:textId="77777777" w:rsidR="00200516" w:rsidRDefault="002005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BD9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128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EEF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7EBBC" w14:textId="77777777" w:rsidR="00200516" w:rsidRDefault="00200516" w:rsidP="009139A6">
      <w:r>
        <w:separator/>
      </w:r>
    </w:p>
  </w:footnote>
  <w:footnote w:type="continuationSeparator" w:id="0">
    <w:p w14:paraId="24C4FC5C" w14:textId="77777777" w:rsidR="00200516" w:rsidRDefault="002005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941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EAF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65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16"/>
    <w:rsid w:val="000666E0"/>
    <w:rsid w:val="0020051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D46A6"/>
  <w15:chartTrackingRefBased/>
  <w15:docId w15:val="{4FCD3B75-0168-4811-99CB-B6AF7AF7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005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2021-06-06T09:23:00Z</dcterms:created>
  <dcterms:modified xsi:type="dcterms:W3CDTF">2021-06-06T09:24:00Z</dcterms:modified>
</cp:coreProperties>
</file>