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AC2E7" w14:textId="77777777" w:rsidR="006A680D" w:rsidRDefault="006A680D" w:rsidP="006A680D">
      <w:pPr>
        <w:pStyle w:val="NoSpacing"/>
      </w:pPr>
      <w:r>
        <w:rPr>
          <w:u w:val="single"/>
        </w:rPr>
        <w:t>John EDDERSTON</w:t>
      </w:r>
      <w:r>
        <w:t xml:space="preserve">    </w:t>
      </w:r>
      <w:proofErr w:type="gramStart"/>
      <w:r>
        <w:t xml:space="preserve">   (</w:t>
      </w:r>
      <w:proofErr w:type="gramEnd"/>
      <w:r>
        <w:t>fl.1406)</w:t>
      </w:r>
    </w:p>
    <w:p w14:paraId="41E3D4E9" w14:textId="77777777" w:rsidR="006A680D" w:rsidRDefault="006A680D" w:rsidP="006A680D">
      <w:pPr>
        <w:pStyle w:val="NoSpacing"/>
      </w:pPr>
      <w:r>
        <w:t xml:space="preserve">Rector of </w:t>
      </w:r>
      <w:proofErr w:type="spellStart"/>
      <w:r>
        <w:t>Riseholme</w:t>
      </w:r>
      <w:proofErr w:type="spellEnd"/>
      <w:r>
        <w:t>, Lincolnshire.</w:t>
      </w:r>
    </w:p>
    <w:p w14:paraId="5C6BC2F0" w14:textId="77777777" w:rsidR="006A680D" w:rsidRDefault="006A680D" w:rsidP="006A680D">
      <w:pPr>
        <w:pStyle w:val="NoSpacing"/>
      </w:pPr>
    </w:p>
    <w:p w14:paraId="2D22584A" w14:textId="77777777" w:rsidR="006A680D" w:rsidRDefault="006A680D" w:rsidP="006A680D">
      <w:pPr>
        <w:pStyle w:val="NoSpacing"/>
      </w:pPr>
    </w:p>
    <w:p w14:paraId="19A1E654" w14:textId="77777777" w:rsidR="006A680D" w:rsidRDefault="006A680D" w:rsidP="006A680D">
      <w:pPr>
        <w:pStyle w:val="NoSpacing"/>
      </w:pPr>
      <w:r>
        <w:t>22 May1406</w:t>
      </w:r>
      <w:r>
        <w:tab/>
        <w:t>He was licensed for three years’ non-residence for study.</w:t>
      </w:r>
    </w:p>
    <w:p w14:paraId="730DD704" w14:textId="77777777" w:rsidR="006A680D" w:rsidRPr="00E7711B" w:rsidRDefault="006A680D" w:rsidP="006A680D">
      <w:pPr>
        <w:pStyle w:val="NoSpacing"/>
        <w:rPr>
          <w:rFonts w:cs="Times New Roman"/>
          <w:szCs w:val="24"/>
        </w:rPr>
      </w:pPr>
      <w:r>
        <w:tab/>
      </w:r>
      <w: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74FE9EA0" w14:textId="77777777" w:rsidR="006A680D" w:rsidRDefault="006A680D" w:rsidP="006A680D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84)</w:t>
      </w:r>
    </w:p>
    <w:p w14:paraId="671848CC" w14:textId="77777777" w:rsidR="006A680D" w:rsidRDefault="006A680D" w:rsidP="006A680D">
      <w:pPr>
        <w:pStyle w:val="NoSpacing"/>
        <w:rPr>
          <w:rFonts w:cs="Times New Roman"/>
          <w:szCs w:val="24"/>
        </w:rPr>
      </w:pPr>
    </w:p>
    <w:p w14:paraId="29ADB0DF" w14:textId="77777777" w:rsidR="006A680D" w:rsidRDefault="006A680D" w:rsidP="006A680D">
      <w:pPr>
        <w:pStyle w:val="NoSpacing"/>
        <w:rPr>
          <w:rFonts w:cs="Times New Roman"/>
          <w:szCs w:val="24"/>
        </w:rPr>
      </w:pPr>
    </w:p>
    <w:p w14:paraId="07673108" w14:textId="77777777" w:rsidR="006A680D" w:rsidRDefault="006A680D" w:rsidP="006A68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2024</w:t>
      </w:r>
    </w:p>
    <w:p w14:paraId="17610A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09EAD" w14:textId="77777777" w:rsidR="006A680D" w:rsidRDefault="006A680D" w:rsidP="009139A6">
      <w:r>
        <w:separator/>
      </w:r>
    </w:p>
  </w:endnote>
  <w:endnote w:type="continuationSeparator" w:id="0">
    <w:p w14:paraId="4ADCF17D" w14:textId="77777777" w:rsidR="006A680D" w:rsidRDefault="006A68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BE4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470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A32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2AEBA" w14:textId="77777777" w:rsidR="006A680D" w:rsidRDefault="006A680D" w:rsidP="009139A6">
      <w:r>
        <w:separator/>
      </w:r>
    </w:p>
  </w:footnote>
  <w:footnote w:type="continuationSeparator" w:id="0">
    <w:p w14:paraId="01B8D3D7" w14:textId="77777777" w:rsidR="006A680D" w:rsidRDefault="006A68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A34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EBC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35B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0D"/>
    <w:rsid w:val="000666E0"/>
    <w:rsid w:val="002510B7"/>
    <w:rsid w:val="00270799"/>
    <w:rsid w:val="005C130B"/>
    <w:rsid w:val="006A680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7663D"/>
  <w15:chartTrackingRefBased/>
  <w15:docId w15:val="{01A6EAC0-8CAD-49BE-942E-4D61FF95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2024-11-09T20:17:00Z</dcterms:created>
  <dcterms:modified xsi:type="dcterms:W3CDTF">2024-11-09T20:18:00Z</dcterms:modified>
</cp:coreProperties>
</file>