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F6CD1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DYERE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5A5E3C01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Pensford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</w:t>
      </w:r>
    </w:p>
    <w:p w14:paraId="6C30E766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2A299E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B6C17" w14:textId="77777777" w:rsidR="007E620C" w:rsidRDefault="007E620C" w:rsidP="007E620C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Somerset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E7216" w14:textId="77777777" w:rsidR="007E620C" w:rsidRDefault="007E620C" w:rsidP="007E620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6B2BBDFC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08246077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9568B4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DEB96D" w14:textId="77777777" w:rsidR="007E620C" w:rsidRDefault="007E620C" w:rsidP="007E62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135717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11E9E" w14:textId="77777777" w:rsidR="007E620C" w:rsidRDefault="007E620C" w:rsidP="009139A6">
      <w:r>
        <w:separator/>
      </w:r>
    </w:p>
  </w:endnote>
  <w:endnote w:type="continuationSeparator" w:id="0">
    <w:p w14:paraId="47A32B49" w14:textId="77777777" w:rsidR="007E620C" w:rsidRDefault="007E62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65B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B2A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602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C6CEF" w14:textId="77777777" w:rsidR="007E620C" w:rsidRDefault="007E620C" w:rsidP="009139A6">
      <w:r>
        <w:separator/>
      </w:r>
    </w:p>
  </w:footnote>
  <w:footnote w:type="continuationSeparator" w:id="0">
    <w:p w14:paraId="55211FC8" w14:textId="77777777" w:rsidR="007E620C" w:rsidRDefault="007E62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919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E63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372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20C"/>
    <w:rsid w:val="000666E0"/>
    <w:rsid w:val="002510B7"/>
    <w:rsid w:val="005C130B"/>
    <w:rsid w:val="007E620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1B5E4"/>
  <w15:chartTrackingRefBased/>
  <w15:docId w15:val="{6BC7EEA5-6887-46DB-A9BA-87D2891B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2021-05-29T11:33:00Z</dcterms:created>
  <dcterms:modified xsi:type="dcterms:W3CDTF">2021-05-29T11:34:00Z</dcterms:modified>
</cp:coreProperties>
</file>