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DYERE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on Oxford into lands</w:t>
      </w:r>
    </w:p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Edmund Pole(q.v.).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21-296)</w:t>
      </w:r>
    </w:p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C0A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C0A" w:rsidRPr="005B1E68" w:rsidRDefault="002F1C0A" w:rsidP="002F1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p w:rsidR="006B2F86" w:rsidRPr="002F1C0A" w:rsidRDefault="002F1C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F1C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C0A" w:rsidRDefault="002F1C0A" w:rsidP="00E71FC3">
      <w:pPr>
        <w:spacing w:after="0" w:line="240" w:lineRule="auto"/>
      </w:pPr>
      <w:r>
        <w:separator/>
      </w:r>
    </w:p>
  </w:endnote>
  <w:endnote w:type="continuationSeparator" w:id="0">
    <w:p w:rsidR="002F1C0A" w:rsidRDefault="002F1C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C0A" w:rsidRDefault="002F1C0A" w:rsidP="00E71FC3">
      <w:pPr>
        <w:spacing w:after="0" w:line="240" w:lineRule="auto"/>
      </w:pPr>
      <w:r>
        <w:separator/>
      </w:r>
    </w:p>
  </w:footnote>
  <w:footnote w:type="continuationSeparator" w:id="0">
    <w:p w:rsidR="002F1C0A" w:rsidRDefault="002F1C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C0A"/>
    <w:rsid w:val="002F1C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DEEF6"/>
  <w15:chartTrackingRefBased/>
  <w15:docId w15:val="{CBA1B628-F8B7-41A5-AF10-3A57E2D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2016-03-01T19:50:00Z</dcterms:created>
  <dcterms:modified xsi:type="dcterms:W3CDTF">2016-03-01T19:50:00Z</dcterms:modified>
</cp:coreProperties>
</file>