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48441B" w14:textId="77777777" w:rsidR="00D34079" w:rsidRDefault="00D34079" w:rsidP="00D34079">
      <w:pPr>
        <w:pStyle w:val="NoSpacing"/>
      </w:pPr>
      <w:r>
        <w:rPr>
          <w:u w:val="single"/>
        </w:rPr>
        <w:t>John DYERE</w:t>
      </w:r>
      <w:r>
        <w:t xml:space="preserve">       (fl.1411-2)</w:t>
      </w:r>
    </w:p>
    <w:p w14:paraId="6D698F61" w14:textId="77777777" w:rsidR="00D34079" w:rsidRDefault="00D34079" w:rsidP="00D34079">
      <w:pPr>
        <w:pStyle w:val="NoSpacing"/>
      </w:pPr>
      <w:r>
        <w:t>of Colchester.</w:t>
      </w:r>
    </w:p>
    <w:p w14:paraId="05AE78B3" w14:textId="77777777" w:rsidR="00D34079" w:rsidRDefault="00D34079" w:rsidP="00D34079">
      <w:pPr>
        <w:pStyle w:val="NoSpacing"/>
      </w:pPr>
    </w:p>
    <w:p w14:paraId="11591344" w14:textId="7A33374F" w:rsidR="00D34079" w:rsidRDefault="00D34079" w:rsidP="00D34079">
      <w:pPr>
        <w:pStyle w:val="NoSpacing"/>
      </w:pPr>
    </w:p>
    <w:p w14:paraId="6E76D4E7" w14:textId="77777777" w:rsidR="004C55C7" w:rsidRDefault="004C55C7" w:rsidP="004C55C7">
      <w:pPr>
        <w:pStyle w:val="NoSpacing"/>
      </w:pPr>
      <w:r>
        <w:t xml:space="preserve">         1408-9</w:t>
      </w:r>
      <w:r>
        <w:tab/>
        <w:t>He and William Mate(q.v.) were the Bailiffs.</w:t>
      </w:r>
    </w:p>
    <w:p w14:paraId="19DDD666" w14:textId="797BB023" w:rsidR="004C55C7" w:rsidRDefault="004C55C7" w:rsidP="00D34079">
      <w:pPr>
        <w:pStyle w:val="NoSpacing"/>
      </w:pPr>
      <w:r>
        <w:tab/>
      </w:r>
      <w:r>
        <w:tab/>
        <w:t>(“The Red Parchment Book of Colchester” p.94)</w:t>
      </w:r>
    </w:p>
    <w:p w14:paraId="2144DFF0" w14:textId="77777777" w:rsidR="00D34079" w:rsidRDefault="00D34079" w:rsidP="00D34079">
      <w:pPr>
        <w:pStyle w:val="NoSpacing"/>
      </w:pPr>
      <w:r>
        <w:t xml:space="preserve">         1411-2</w:t>
      </w:r>
      <w:r>
        <w:tab/>
        <w:t>He and Thomas Godeston(q.v.) were the Bailiffs.</w:t>
      </w:r>
    </w:p>
    <w:p w14:paraId="6A4FB18F" w14:textId="77777777" w:rsidR="00D34079" w:rsidRDefault="00D34079" w:rsidP="00D34079">
      <w:pPr>
        <w:pStyle w:val="NoSpacing"/>
      </w:pPr>
      <w:r>
        <w:tab/>
      </w:r>
      <w:r>
        <w:tab/>
        <w:t>(“The Red Parchment Book of Colchester” p.95)</w:t>
      </w:r>
    </w:p>
    <w:p w14:paraId="0E5B9DB5" w14:textId="77777777" w:rsidR="00D34079" w:rsidRDefault="00D34079" w:rsidP="00D34079">
      <w:pPr>
        <w:pStyle w:val="NoSpacing"/>
      </w:pPr>
    </w:p>
    <w:p w14:paraId="6BBDEBAA" w14:textId="77777777" w:rsidR="00D34079" w:rsidRDefault="00D34079" w:rsidP="00D34079">
      <w:pPr>
        <w:pStyle w:val="NoSpacing"/>
      </w:pPr>
    </w:p>
    <w:p w14:paraId="7006BA76" w14:textId="19211E83" w:rsidR="00D34079" w:rsidRDefault="00D34079" w:rsidP="00D34079">
      <w:pPr>
        <w:pStyle w:val="NoSpacing"/>
      </w:pPr>
      <w:r>
        <w:t>24 January 2015</w:t>
      </w:r>
    </w:p>
    <w:p w14:paraId="269C3B5E" w14:textId="76690FAA" w:rsidR="004C55C7" w:rsidRPr="00E30015" w:rsidRDefault="004C55C7" w:rsidP="00D34079">
      <w:pPr>
        <w:pStyle w:val="NoSpacing"/>
      </w:pPr>
      <w:r>
        <w:t>11 January 2022</w:t>
      </w:r>
    </w:p>
    <w:p w14:paraId="4D2C3BAD" w14:textId="77777777" w:rsidR="00E47068" w:rsidRPr="00D34079" w:rsidRDefault="00E47068" w:rsidP="00C009D8">
      <w:pPr>
        <w:pStyle w:val="NoSpacing"/>
      </w:pPr>
    </w:p>
    <w:sectPr w:rsidR="00E47068" w:rsidRPr="00D3407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3A50A5" w14:textId="77777777" w:rsidR="00D34079" w:rsidRDefault="00D34079" w:rsidP="00920DE3">
      <w:pPr>
        <w:spacing w:after="0" w:line="240" w:lineRule="auto"/>
      </w:pPr>
      <w:r>
        <w:separator/>
      </w:r>
    </w:p>
  </w:endnote>
  <w:endnote w:type="continuationSeparator" w:id="0">
    <w:p w14:paraId="239E7FC7" w14:textId="77777777" w:rsidR="00D34079" w:rsidRDefault="00D3407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86FE4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F6A309" w14:textId="77777777" w:rsidR="00C009D8" w:rsidRPr="00C009D8" w:rsidRDefault="00C009D8">
    <w:pPr>
      <w:pStyle w:val="Footer"/>
    </w:pPr>
    <w:r>
      <w:t>Copyright I.S.Rogers 9 August 2013</w:t>
    </w:r>
  </w:p>
  <w:p w14:paraId="07D97BF2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D6D61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FA2A99" w14:textId="77777777" w:rsidR="00D34079" w:rsidRDefault="00D34079" w:rsidP="00920DE3">
      <w:pPr>
        <w:spacing w:after="0" w:line="240" w:lineRule="auto"/>
      </w:pPr>
      <w:r>
        <w:separator/>
      </w:r>
    </w:p>
  </w:footnote>
  <w:footnote w:type="continuationSeparator" w:id="0">
    <w:p w14:paraId="65866C3E" w14:textId="77777777" w:rsidR="00D34079" w:rsidRDefault="00D3407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470F1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99809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9FAD6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4079"/>
    <w:rsid w:val="00120749"/>
    <w:rsid w:val="004C55C7"/>
    <w:rsid w:val="00624CAE"/>
    <w:rsid w:val="00920DE3"/>
    <w:rsid w:val="00C009D8"/>
    <w:rsid w:val="00CF53C8"/>
    <w:rsid w:val="00D34079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67C411"/>
  <w15:docId w15:val="{302C782B-732E-4BB5-8947-ADC950F67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Book.dotx</Template>
  <TotalTime>1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2015-01-24T22:17:00Z</dcterms:created>
  <dcterms:modified xsi:type="dcterms:W3CDTF">2022-01-11T09:33:00Z</dcterms:modified>
</cp:coreProperties>
</file>