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80353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DYERE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6054907F" w14:textId="77777777" w:rsidR="007E7DAC" w:rsidRPr="0057527F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Bocking, Essex.</w:t>
      </w:r>
    </w:p>
    <w:p w14:paraId="27383008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19758DB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6389B02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49F6037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413AD235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Essex, except ecclesiastical persons, the two fifteenths and two tenths granted </w:t>
      </w:r>
    </w:p>
    <w:p w14:paraId="089F05E3" w14:textId="77777777" w:rsidR="007E7DAC" w:rsidRDefault="007E7DAC" w:rsidP="007E7DA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King at the last Parliament.   (C.F.R. 1399-1405 p.284)</w:t>
      </w:r>
    </w:p>
    <w:p w14:paraId="57B185A5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060DCEA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F07CBE9" w14:textId="77777777" w:rsidR="007E7DAC" w:rsidRDefault="007E7DAC" w:rsidP="007E7DA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501355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F6378" w14:textId="77777777" w:rsidR="007E7DAC" w:rsidRDefault="007E7DAC" w:rsidP="009139A6">
      <w:r>
        <w:separator/>
      </w:r>
    </w:p>
  </w:endnote>
  <w:endnote w:type="continuationSeparator" w:id="0">
    <w:p w14:paraId="4328EB19" w14:textId="77777777" w:rsidR="007E7DAC" w:rsidRDefault="007E7D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C7E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262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18C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68B94" w14:textId="77777777" w:rsidR="007E7DAC" w:rsidRDefault="007E7DAC" w:rsidP="009139A6">
      <w:r>
        <w:separator/>
      </w:r>
    </w:p>
  </w:footnote>
  <w:footnote w:type="continuationSeparator" w:id="0">
    <w:p w14:paraId="74D2AC5C" w14:textId="77777777" w:rsidR="007E7DAC" w:rsidRDefault="007E7D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491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63A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377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DAC"/>
    <w:rsid w:val="000666E0"/>
    <w:rsid w:val="002510B7"/>
    <w:rsid w:val="005C130B"/>
    <w:rsid w:val="007E7DA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22A1A"/>
  <w15:chartTrackingRefBased/>
  <w15:docId w15:val="{49147E8A-E354-4065-9F5D-0DE114E0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2021-08-01T15:08:00Z</dcterms:created>
  <dcterms:modified xsi:type="dcterms:W3CDTF">2021-08-01T15:11:00Z</dcterms:modified>
</cp:coreProperties>
</file>