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5353C" w14:textId="77777777" w:rsidR="00F74F6E" w:rsidRDefault="00F74F6E" w:rsidP="00F74F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DYERE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17F82B25" w14:textId="77777777" w:rsidR="00F74F6E" w:rsidRDefault="00F74F6E" w:rsidP="00F74F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Abingdon, Berkshire.</w:t>
      </w:r>
    </w:p>
    <w:p w14:paraId="269BF718" w14:textId="77777777" w:rsidR="00F74F6E" w:rsidRDefault="00F74F6E" w:rsidP="00F74F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632697" w14:textId="77777777" w:rsidR="00F74F6E" w:rsidRDefault="00F74F6E" w:rsidP="00F74F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CC44A7" w14:textId="77777777" w:rsidR="00F74F6E" w:rsidRDefault="00F74F6E" w:rsidP="00F74F6E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Berkshire the tax of a fifteenth and a tenth granted to the King at the last Parliament.</w:t>
      </w:r>
    </w:p>
    <w:p w14:paraId="1D726D52" w14:textId="77777777" w:rsidR="00F74F6E" w:rsidRDefault="00F74F6E" w:rsidP="00F74F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p.189)</w:t>
      </w:r>
    </w:p>
    <w:p w14:paraId="49D8B489" w14:textId="77777777" w:rsidR="00F74F6E" w:rsidRDefault="00F74F6E" w:rsidP="00F74F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92CC21" w14:textId="77777777" w:rsidR="00F74F6E" w:rsidRDefault="00F74F6E" w:rsidP="00F74F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ADD818" w14:textId="77777777" w:rsidR="00F74F6E" w:rsidRDefault="00F74F6E" w:rsidP="00F74F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May 2021</w:t>
      </w:r>
    </w:p>
    <w:p w14:paraId="337AE1A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F56BE" w14:textId="77777777" w:rsidR="00F74F6E" w:rsidRDefault="00F74F6E" w:rsidP="009139A6">
      <w:r>
        <w:separator/>
      </w:r>
    </w:p>
  </w:endnote>
  <w:endnote w:type="continuationSeparator" w:id="0">
    <w:p w14:paraId="19B3889C" w14:textId="77777777" w:rsidR="00F74F6E" w:rsidRDefault="00F74F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61D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CC47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9F8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F7DD1" w14:textId="77777777" w:rsidR="00F74F6E" w:rsidRDefault="00F74F6E" w:rsidP="009139A6">
      <w:r>
        <w:separator/>
      </w:r>
    </w:p>
  </w:footnote>
  <w:footnote w:type="continuationSeparator" w:id="0">
    <w:p w14:paraId="66253A31" w14:textId="77777777" w:rsidR="00F74F6E" w:rsidRDefault="00F74F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4CE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5398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2D3E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F6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7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FB482"/>
  <w15:chartTrackingRefBased/>
  <w15:docId w15:val="{056EDE38-76B6-43E4-A016-9BCE7CDF8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2021-06-07T21:16:00Z</dcterms:created>
  <dcterms:modified xsi:type="dcterms:W3CDTF">2021-06-07T21:17:00Z</dcterms:modified>
</cp:coreProperties>
</file>