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F22D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Walter DYER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20E61AA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Sherbourne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Dorset. Husbandman.</w:t>
      </w:r>
    </w:p>
    <w:p w14:paraId="2CC5B53D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7C6B004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5B4E89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Walter Morant(q.v.) brought a plaint of trespass and killing an animal against </w:t>
      </w:r>
    </w:p>
    <w:p w14:paraId="35E0C9BE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him.</w:t>
      </w:r>
    </w:p>
    <w:p w14:paraId="0BA84E0D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2C6FBE6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BA82B8" w14:textId="77777777" w:rsidR="00D446C3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C35905B" w14:textId="77777777" w:rsidR="00D446C3" w:rsidRPr="004513B2" w:rsidRDefault="00D446C3" w:rsidP="00D446C3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6 February 2022</w:t>
      </w:r>
    </w:p>
    <w:p w14:paraId="794846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8FA8" w14:textId="77777777" w:rsidR="00D446C3" w:rsidRDefault="00D446C3" w:rsidP="009139A6">
      <w:r>
        <w:separator/>
      </w:r>
    </w:p>
  </w:endnote>
  <w:endnote w:type="continuationSeparator" w:id="0">
    <w:p w14:paraId="566B1869" w14:textId="77777777" w:rsidR="00D446C3" w:rsidRDefault="00D446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6A2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31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8A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7EBCF" w14:textId="77777777" w:rsidR="00D446C3" w:rsidRDefault="00D446C3" w:rsidP="009139A6">
      <w:r>
        <w:separator/>
      </w:r>
    </w:p>
  </w:footnote>
  <w:footnote w:type="continuationSeparator" w:id="0">
    <w:p w14:paraId="0FDEA5A6" w14:textId="77777777" w:rsidR="00D446C3" w:rsidRDefault="00D446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26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1D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228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46C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2628"/>
  <w15:chartTrackingRefBased/>
  <w15:docId w15:val="{F072E3C8-CAB3-476B-86F0-7F606451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46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2022-03-13T21:25:00Z</dcterms:created>
  <dcterms:modified xsi:type="dcterms:W3CDTF">2022-03-13T21:25:00Z</dcterms:modified>
</cp:coreProperties>
</file>