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15929" w14:textId="77777777" w:rsidR="00D6725A" w:rsidRDefault="00D6725A" w:rsidP="00D6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Unknown DYER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701668B6" w14:textId="77777777" w:rsidR="00D6725A" w:rsidRDefault="00D6725A" w:rsidP="00D6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BC00D6" w14:textId="77777777" w:rsidR="00D6725A" w:rsidRDefault="00D6725A" w:rsidP="00D6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78C8D1" w14:textId="77777777" w:rsidR="00D6725A" w:rsidRDefault="00D6725A" w:rsidP="00D6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Sister of Richard Dyer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5BCC0CF" w14:textId="77777777" w:rsidR="00D6725A" w:rsidRDefault="00D6725A" w:rsidP="00D6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p.106)</w:t>
      </w:r>
    </w:p>
    <w:p w14:paraId="453D9898" w14:textId="77777777" w:rsidR="00D6725A" w:rsidRDefault="00D6725A" w:rsidP="00D6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13DF6D" w14:textId="77777777" w:rsidR="00D6725A" w:rsidRDefault="00D6725A" w:rsidP="00D6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6F3B22" w14:textId="77777777" w:rsidR="00D6725A" w:rsidRDefault="00D6725A" w:rsidP="00D6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 Nov.1427</w:t>
      </w:r>
      <w:r>
        <w:rPr>
          <w:rFonts w:ascii="Times New Roman" w:hAnsi="Times New Roman" w:cs="Times New Roman"/>
          <w:sz w:val="24"/>
          <w:szCs w:val="24"/>
        </w:rPr>
        <w:tab/>
        <w:t>She had a bequest in Richard’s Will.   (ibid.)</w:t>
      </w:r>
    </w:p>
    <w:p w14:paraId="463C355C" w14:textId="77777777" w:rsidR="00D6725A" w:rsidRDefault="00D6725A" w:rsidP="00D6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D7D222" w14:textId="77777777" w:rsidR="00D6725A" w:rsidRDefault="00D6725A" w:rsidP="00D672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A51AC7" w14:textId="77777777" w:rsidR="00D6725A" w:rsidRDefault="00D6725A" w:rsidP="00D672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2021</w:t>
      </w:r>
    </w:p>
    <w:p w14:paraId="3141C2C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D5D1CD" w14:textId="77777777" w:rsidR="00D6725A" w:rsidRDefault="00D6725A" w:rsidP="009139A6">
      <w:r>
        <w:separator/>
      </w:r>
    </w:p>
  </w:endnote>
  <w:endnote w:type="continuationSeparator" w:id="0">
    <w:p w14:paraId="5874237A" w14:textId="77777777" w:rsidR="00D6725A" w:rsidRDefault="00D672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C018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71B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135A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DB19E0" w14:textId="77777777" w:rsidR="00D6725A" w:rsidRDefault="00D6725A" w:rsidP="009139A6">
      <w:r>
        <w:separator/>
      </w:r>
    </w:p>
  </w:footnote>
  <w:footnote w:type="continuationSeparator" w:id="0">
    <w:p w14:paraId="436125E5" w14:textId="77777777" w:rsidR="00D6725A" w:rsidRDefault="00D672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7A5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BFD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423C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25A"/>
    <w:rsid w:val="000666E0"/>
    <w:rsid w:val="002510B7"/>
    <w:rsid w:val="005C130B"/>
    <w:rsid w:val="00826F5C"/>
    <w:rsid w:val="009139A6"/>
    <w:rsid w:val="009448BB"/>
    <w:rsid w:val="00A3176C"/>
    <w:rsid w:val="00BA00AB"/>
    <w:rsid w:val="00D6725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22484"/>
  <w15:chartTrackingRefBased/>
  <w15:docId w15:val="{007ED9FE-6857-42A9-B2BD-CE50C76D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2021-03-27T20:46:00Z</dcterms:created>
  <dcterms:modified xsi:type="dcterms:W3CDTF">2021-03-27T20:47:00Z</dcterms:modified>
</cp:coreProperties>
</file>