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90C91C" w14:textId="77777777" w:rsidR="009559C1" w:rsidRDefault="009559C1" w:rsidP="009559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DYER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1380246C" w14:textId="77777777" w:rsidR="009559C1" w:rsidRDefault="009559C1" w:rsidP="009559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Witney, Oxfordshire. Dyer.</w:t>
      </w:r>
    </w:p>
    <w:p w14:paraId="3601F06B" w14:textId="77777777" w:rsidR="009559C1" w:rsidRDefault="009559C1" w:rsidP="009559C1">
      <w:pPr>
        <w:rPr>
          <w:rFonts w:ascii="Times New Roman" w:hAnsi="Times New Roman" w:cs="Times New Roman"/>
        </w:rPr>
      </w:pPr>
    </w:p>
    <w:p w14:paraId="037100A8" w14:textId="77777777" w:rsidR="009559C1" w:rsidRDefault="009559C1" w:rsidP="009559C1">
      <w:pPr>
        <w:rPr>
          <w:rFonts w:ascii="Times New Roman" w:hAnsi="Times New Roman" w:cs="Times New Roman"/>
        </w:rPr>
      </w:pPr>
    </w:p>
    <w:p w14:paraId="2132E0F5" w14:textId="77777777" w:rsidR="009559C1" w:rsidRDefault="009559C1" w:rsidP="009559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Capland</w:t>
      </w:r>
      <w:proofErr w:type="spellEnd"/>
      <w:r>
        <w:rPr>
          <w:rFonts w:ascii="Times New Roman" w:hAnsi="Times New Roman" w:cs="Times New Roman"/>
        </w:rPr>
        <w:t>(q.v.) brought a plaint of debt against him, Thomas Dyer</w:t>
      </w:r>
    </w:p>
    <w:p w14:paraId="37ECEC20" w14:textId="77777777" w:rsidR="009559C1" w:rsidRDefault="009559C1" w:rsidP="009559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Abingdon, Berkshire(q.v.), and William </w:t>
      </w:r>
      <w:proofErr w:type="spellStart"/>
      <w:r>
        <w:rPr>
          <w:rFonts w:ascii="Times New Roman" w:hAnsi="Times New Roman" w:cs="Times New Roman"/>
        </w:rPr>
        <w:t>Colles</w:t>
      </w:r>
      <w:proofErr w:type="spellEnd"/>
      <w:r>
        <w:rPr>
          <w:rFonts w:ascii="Times New Roman" w:hAnsi="Times New Roman" w:cs="Times New Roman"/>
        </w:rPr>
        <w:t xml:space="preserve"> of Henley</w:t>
      </w:r>
    </w:p>
    <w:p w14:paraId="172B484A" w14:textId="77777777" w:rsidR="009559C1" w:rsidRDefault="009559C1" w:rsidP="009559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on Thames(q.v.).</w:t>
      </w:r>
    </w:p>
    <w:p w14:paraId="72810F5A" w14:textId="77777777" w:rsidR="009559C1" w:rsidRDefault="009559C1" w:rsidP="009559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5C36F30B" w14:textId="77777777" w:rsidR="009559C1" w:rsidRDefault="009559C1" w:rsidP="009559C1">
      <w:pPr>
        <w:rPr>
          <w:rFonts w:ascii="Times New Roman" w:hAnsi="Times New Roman" w:cs="Times New Roman"/>
        </w:rPr>
      </w:pPr>
    </w:p>
    <w:p w14:paraId="4316D6DF" w14:textId="77777777" w:rsidR="009559C1" w:rsidRDefault="009559C1" w:rsidP="009559C1">
      <w:pPr>
        <w:rPr>
          <w:rFonts w:ascii="Times New Roman" w:hAnsi="Times New Roman" w:cs="Times New Roman"/>
        </w:rPr>
      </w:pPr>
    </w:p>
    <w:p w14:paraId="5E3DF5BD" w14:textId="77777777" w:rsidR="009559C1" w:rsidRDefault="009559C1" w:rsidP="009559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June 2019</w:t>
      </w:r>
    </w:p>
    <w:p w14:paraId="0A092D81" w14:textId="77777777" w:rsidR="006B2F86" w:rsidRPr="00E71FC3" w:rsidRDefault="009559C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1201D2" w14:textId="77777777" w:rsidR="009559C1" w:rsidRDefault="009559C1" w:rsidP="00E71FC3">
      <w:r>
        <w:separator/>
      </w:r>
    </w:p>
  </w:endnote>
  <w:endnote w:type="continuationSeparator" w:id="0">
    <w:p w14:paraId="62BD971B" w14:textId="77777777" w:rsidR="009559C1" w:rsidRDefault="009559C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74DCC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2FFACA" w14:textId="77777777" w:rsidR="009559C1" w:rsidRDefault="009559C1" w:rsidP="00E71FC3">
      <w:r>
        <w:separator/>
      </w:r>
    </w:p>
  </w:footnote>
  <w:footnote w:type="continuationSeparator" w:id="0">
    <w:p w14:paraId="4809E435" w14:textId="77777777" w:rsidR="009559C1" w:rsidRDefault="009559C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9C1"/>
    <w:rsid w:val="001A7C09"/>
    <w:rsid w:val="00577BD5"/>
    <w:rsid w:val="00656CBA"/>
    <w:rsid w:val="006A1F77"/>
    <w:rsid w:val="00733BE7"/>
    <w:rsid w:val="009559C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11359"/>
  <w15:chartTrackingRefBased/>
  <w15:docId w15:val="{869CA996-CCB8-45BE-A783-635849C46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59C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2019-07-02T19:16:00Z</dcterms:created>
  <dcterms:modified xsi:type="dcterms:W3CDTF">2019-07-02T19:17:00Z</dcterms:modified>
</cp:coreProperties>
</file>