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ED2" w:rsidRDefault="009B4FAF" w:rsidP="00286ED2">
      <w:pPr>
        <w:pStyle w:val="NoSpacing"/>
      </w:pPr>
      <w:r>
        <w:rPr>
          <w:u w:val="single"/>
        </w:rPr>
        <w:t>Thomas DY</w:t>
      </w:r>
      <w:r w:rsidR="00286ED2">
        <w:rPr>
          <w:u w:val="single"/>
        </w:rPr>
        <w:t>ER</w:t>
      </w:r>
      <w:r>
        <w:rPr>
          <w:u w:val="single"/>
        </w:rPr>
        <w:t>(</w:t>
      </w:r>
      <w:proofErr w:type="gramStart"/>
      <w:r>
        <w:rPr>
          <w:u w:val="single"/>
        </w:rPr>
        <w:t>DIER)</w:t>
      </w:r>
      <w:r w:rsidR="00286ED2">
        <w:t xml:space="preserve">   </w:t>
      </w:r>
      <w:proofErr w:type="gramEnd"/>
      <w:r w:rsidR="00286ED2">
        <w:t xml:space="preserve">    (fl.1435</w:t>
      </w:r>
      <w:r w:rsidR="00177147">
        <w:t>-41)</w:t>
      </w:r>
    </w:p>
    <w:p w:rsidR="00286ED2" w:rsidRDefault="00177147" w:rsidP="00286ED2">
      <w:pPr>
        <w:pStyle w:val="NoSpacing"/>
      </w:pPr>
      <w:r>
        <w:t>of the Order of Friars Preacher of Exeter.</w:t>
      </w:r>
    </w:p>
    <w:p w:rsidR="00286ED2" w:rsidRDefault="00286ED2" w:rsidP="00286ED2">
      <w:pPr>
        <w:pStyle w:val="NoSpacing"/>
      </w:pPr>
    </w:p>
    <w:p w:rsidR="00286ED2" w:rsidRDefault="00286ED2" w:rsidP="00286ED2">
      <w:pPr>
        <w:pStyle w:val="NoSpacing"/>
      </w:pPr>
    </w:p>
    <w:p w:rsidR="00286ED2" w:rsidRDefault="00286ED2" w:rsidP="00286ED2">
      <w:pPr>
        <w:pStyle w:val="NoSpacing"/>
      </w:pPr>
      <w:r>
        <w:t>17 Dec.1435</w:t>
      </w:r>
      <w:r>
        <w:tab/>
        <w:t xml:space="preserve">He was ordained to his first tonsure in the parish church of </w:t>
      </w:r>
      <w:proofErr w:type="spellStart"/>
      <w:r>
        <w:t>Chudleigh</w:t>
      </w:r>
      <w:proofErr w:type="spellEnd"/>
      <w:r>
        <w:t>,</w:t>
      </w:r>
    </w:p>
    <w:p w:rsidR="00286ED2" w:rsidRDefault="00286ED2" w:rsidP="00286ED2">
      <w:pPr>
        <w:pStyle w:val="NoSpacing"/>
      </w:pPr>
      <w:r>
        <w:tab/>
      </w:r>
      <w:r>
        <w:tab/>
        <w:t>Devon, by the Bishop.</w:t>
      </w:r>
    </w:p>
    <w:p w:rsidR="00286ED2" w:rsidRDefault="00286ED2" w:rsidP="00286ED2">
      <w:pPr>
        <w:pStyle w:val="NoSpacing"/>
      </w:pPr>
      <w:r>
        <w:tab/>
      </w:r>
      <w:r>
        <w:tab/>
        <w:t>(“Register of Edmund Lacy, Bishop of Exeter 1420-55” part 4 p.159)</w:t>
      </w:r>
    </w:p>
    <w:p w:rsidR="009B4FAF" w:rsidRDefault="009B4FAF" w:rsidP="00286ED2">
      <w:pPr>
        <w:pStyle w:val="NoSpacing"/>
      </w:pPr>
      <w:r>
        <w:t>20 Feb.1440</w:t>
      </w:r>
      <w:r>
        <w:tab/>
        <w:t>He was ordained acolyte.  (ibid.p.175)</w:t>
      </w:r>
    </w:p>
    <w:p w:rsidR="00177147" w:rsidRDefault="00177147" w:rsidP="00177147">
      <w:pPr>
        <w:pStyle w:val="NoSpacing"/>
      </w:pPr>
      <w:r>
        <w:t>11 Mar.1441</w:t>
      </w:r>
      <w:r>
        <w:tab/>
        <w:t>He was</w:t>
      </w:r>
      <w:r>
        <w:t xml:space="preserve"> ordained priest</w:t>
      </w:r>
      <w:r>
        <w:t xml:space="preserve"> in </w:t>
      </w:r>
      <w:proofErr w:type="spellStart"/>
      <w:r>
        <w:t>Chudleigh</w:t>
      </w:r>
      <w:proofErr w:type="spellEnd"/>
      <w:r>
        <w:t xml:space="preserve"> </w:t>
      </w:r>
      <w:proofErr w:type="spellStart"/>
      <w:r>
        <w:t>Psrish</w:t>
      </w:r>
      <w:proofErr w:type="spellEnd"/>
      <w:r>
        <w:t xml:space="preserve"> Church by the Bishop.</w:t>
      </w:r>
    </w:p>
    <w:p w:rsidR="00177147" w:rsidRDefault="00177147" w:rsidP="00177147">
      <w:pPr>
        <w:pStyle w:val="NoSpacing"/>
      </w:pPr>
      <w:r>
        <w:tab/>
      </w:r>
      <w:r>
        <w:tab/>
        <w:t>(ibid.p.181)</w:t>
      </w:r>
    </w:p>
    <w:p w:rsidR="00177147" w:rsidRDefault="00177147" w:rsidP="00286ED2">
      <w:pPr>
        <w:pStyle w:val="NoSpacing"/>
      </w:pPr>
    </w:p>
    <w:p w:rsidR="00286ED2" w:rsidRDefault="00286ED2" w:rsidP="00286ED2">
      <w:pPr>
        <w:pStyle w:val="NoSpacing"/>
      </w:pPr>
    </w:p>
    <w:p w:rsidR="009B4FAF" w:rsidRDefault="009B4FAF" w:rsidP="00286ED2">
      <w:pPr>
        <w:pStyle w:val="NoSpacing"/>
      </w:pPr>
      <w:r>
        <w:t>16 June 2017</w:t>
      </w:r>
    </w:p>
    <w:p w:rsidR="00177147" w:rsidRPr="008642CF" w:rsidRDefault="00177147" w:rsidP="00286ED2">
      <w:pPr>
        <w:pStyle w:val="NoSpacing"/>
      </w:pPr>
      <w:r>
        <w:t xml:space="preserve">  3 October 2017</w:t>
      </w:r>
      <w:bookmarkStart w:id="0" w:name="_GoBack"/>
      <w:bookmarkEnd w:id="0"/>
    </w:p>
    <w:p w:rsidR="006B2F86" w:rsidRPr="00286ED2" w:rsidRDefault="00177147" w:rsidP="00E71FC3">
      <w:pPr>
        <w:pStyle w:val="NoSpacing"/>
      </w:pPr>
    </w:p>
    <w:sectPr w:rsidR="006B2F86" w:rsidRPr="00286E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6ED2" w:rsidRDefault="00286ED2" w:rsidP="00E71FC3">
      <w:pPr>
        <w:spacing w:after="0" w:line="240" w:lineRule="auto"/>
      </w:pPr>
      <w:r>
        <w:separator/>
      </w:r>
    </w:p>
  </w:endnote>
  <w:endnote w:type="continuationSeparator" w:id="0">
    <w:p w:rsidR="00286ED2" w:rsidRDefault="00286E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6ED2" w:rsidRDefault="00286ED2" w:rsidP="00E71FC3">
      <w:pPr>
        <w:spacing w:after="0" w:line="240" w:lineRule="auto"/>
      </w:pPr>
      <w:r>
        <w:separator/>
      </w:r>
    </w:p>
  </w:footnote>
  <w:footnote w:type="continuationSeparator" w:id="0">
    <w:p w:rsidR="00286ED2" w:rsidRDefault="00286E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ED2"/>
    <w:rsid w:val="00177147"/>
    <w:rsid w:val="001A7C09"/>
    <w:rsid w:val="00286ED2"/>
    <w:rsid w:val="00733BE7"/>
    <w:rsid w:val="009B4F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27B2E"/>
  <w15:chartTrackingRefBased/>
  <w15:docId w15:val="{5EC4433F-1BDB-42F5-A3B3-BA2CD6E5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2016-12-14T16:45:00Z</dcterms:created>
  <dcterms:modified xsi:type="dcterms:W3CDTF">2017-10-03T14:02:00Z</dcterms:modified>
</cp:coreProperties>
</file>