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5FCA9" w14:textId="77777777" w:rsidR="00A546D8" w:rsidRDefault="00A546D8" w:rsidP="00A546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DYER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15FA913A" w14:textId="77777777" w:rsidR="00A546D8" w:rsidRDefault="00A546D8" w:rsidP="00A546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Abingdon, Berkshire. Dyer.</w:t>
      </w:r>
    </w:p>
    <w:p w14:paraId="48A20987" w14:textId="77777777" w:rsidR="00A546D8" w:rsidRDefault="00A546D8" w:rsidP="00A546D8">
      <w:pPr>
        <w:rPr>
          <w:rFonts w:ascii="Times New Roman" w:hAnsi="Times New Roman" w:cs="Times New Roman"/>
        </w:rPr>
      </w:pPr>
    </w:p>
    <w:p w14:paraId="0B54675F" w14:textId="77777777" w:rsidR="00A546D8" w:rsidRDefault="00A546D8" w:rsidP="00A546D8">
      <w:pPr>
        <w:rPr>
          <w:rFonts w:ascii="Times New Roman" w:hAnsi="Times New Roman" w:cs="Times New Roman"/>
        </w:rPr>
      </w:pPr>
    </w:p>
    <w:p w14:paraId="400E6D7F" w14:textId="77777777" w:rsidR="00A546D8" w:rsidRDefault="00A546D8" w:rsidP="00A546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Capland</w:t>
      </w:r>
      <w:proofErr w:type="spellEnd"/>
      <w:r>
        <w:rPr>
          <w:rFonts w:ascii="Times New Roman" w:hAnsi="Times New Roman" w:cs="Times New Roman"/>
        </w:rPr>
        <w:t>(q.v.) brought a plaint of debt against him, Thomas Dyer</w:t>
      </w:r>
    </w:p>
    <w:p w14:paraId="048B6DA4" w14:textId="77777777" w:rsidR="00A546D8" w:rsidRDefault="00A546D8" w:rsidP="00A546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Witney,Oxfordshire</w:t>
      </w:r>
      <w:proofErr w:type="spellEnd"/>
      <w:proofErr w:type="gramEnd"/>
      <w:r>
        <w:rPr>
          <w:rFonts w:ascii="Times New Roman" w:hAnsi="Times New Roman" w:cs="Times New Roman"/>
        </w:rPr>
        <w:t xml:space="preserve">(q.v.), and William </w:t>
      </w:r>
      <w:proofErr w:type="spellStart"/>
      <w:r>
        <w:rPr>
          <w:rFonts w:ascii="Times New Roman" w:hAnsi="Times New Roman" w:cs="Times New Roman"/>
        </w:rPr>
        <w:t>Colles</w:t>
      </w:r>
      <w:proofErr w:type="spellEnd"/>
      <w:r>
        <w:rPr>
          <w:rFonts w:ascii="Times New Roman" w:hAnsi="Times New Roman" w:cs="Times New Roman"/>
        </w:rPr>
        <w:t xml:space="preserve"> of Henley on Thames(q.v.).</w:t>
      </w:r>
    </w:p>
    <w:p w14:paraId="73F9F182" w14:textId="77777777" w:rsidR="00A546D8" w:rsidRDefault="00A546D8" w:rsidP="00A546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56B30CA0" w14:textId="77777777" w:rsidR="00A546D8" w:rsidRDefault="00A546D8" w:rsidP="00A546D8">
      <w:pPr>
        <w:rPr>
          <w:rFonts w:ascii="Times New Roman" w:hAnsi="Times New Roman" w:cs="Times New Roman"/>
        </w:rPr>
      </w:pPr>
    </w:p>
    <w:p w14:paraId="2DF82E78" w14:textId="77777777" w:rsidR="00A546D8" w:rsidRDefault="00A546D8" w:rsidP="00A546D8">
      <w:pPr>
        <w:rPr>
          <w:rFonts w:ascii="Times New Roman" w:hAnsi="Times New Roman" w:cs="Times New Roman"/>
        </w:rPr>
      </w:pPr>
    </w:p>
    <w:p w14:paraId="251B6AFE" w14:textId="77777777" w:rsidR="00A546D8" w:rsidRDefault="00A546D8" w:rsidP="00A546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June 2019</w:t>
      </w:r>
    </w:p>
    <w:p w14:paraId="1B753996" w14:textId="77777777" w:rsidR="006B2F86" w:rsidRPr="00E71FC3" w:rsidRDefault="00A546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06B97" w14:textId="77777777" w:rsidR="00A546D8" w:rsidRDefault="00A546D8" w:rsidP="00E71FC3">
      <w:r>
        <w:separator/>
      </w:r>
    </w:p>
  </w:endnote>
  <w:endnote w:type="continuationSeparator" w:id="0">
    <w:p w14:paraId="1380CC4E" w14:textId="77777777" w:rsidR="00A546D8" w:rsidRDefault="00A546D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3CD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EE417" w14:textId="77777777" w:rsidR="00A546D8" w:rsidRDefault="00A546D8" w:rsidP="00E71FC3">
      <w:r>
        <w:separator/>
      </w:r>
    </w:p>
  </w:footnote>
  <w:footnote w:type="continuationSeparator" w:id="0">
    <w:p w14:paraId="505E0E07" w14:textId="77777777" w:rsidR="00A546D8" w:rsidRDefault="00A546D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6D8"/>
    <w:rsid w:val="001A7C09"/>
    <w:rsid w:val="00577BD5"/>
    <w:rsid w:val="00656CBA"/>
    <w:rsid w:val="006A1F77"/>
    <w:rsid w:val="00733BE7"/>
    <w:rsid w:val="00A546D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8A303"/>
  <w15:chartTrackingRefBased/>
  <w15:docId w15:val="{3E7B6E4A-0DC9-4C66-AE92-B59C9B46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6D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2019-07-02T19:17:00Z</dcterms:created>
  <dcterms:modified xsi:type="dcterms:W3CDTF">2019-07-02T19:17:00Z</dcterms:modified>
</cp:coreProperties>
</file>