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E07F0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42C337FC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47A86B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503F7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Matilda Dyer of Rickmansworth, Hertfordshire.</w:t>
      </w:r>
    </w:p>
    <w:p w14:paraId="3F45CE35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p.231)</w:t>
      </w:r>
    </w:p>
    <w:p w14:paraId="740498EC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6B957C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52AAB7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1428</w:t>
      </w:r>
      <w:r>
        <w:rPr>
          <w:rFonts w:ascii="Times New Roman" w:hAnsi="Times New Roman" w:cs="Times New Roman"/>
          <w:sz w:val="24"/>
          <w:szCs w:val="24"/>
        </w:rPr>
        <w:tab/>
        <w:t>He was an executor of his mother’s Will.   (ibid.)</w:t>
      </w:r>
    </w:p>
    <w:p w14:paraId="376BDAEA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A11D5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AF583" w14:textId="77777777" w:rsidR="009D64AD" w:rsidRDefault="009D64AD" w:rsidP="009D6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3B1B6B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EABBA" w14:textId="77777777" w:rsidR="009D64AD" w:rsidRDefault="009D64AD" w:rsidP="009139A6">
      <w:r>
        <w:separator/>
      </w:r>
    </w:p>
  </w:endnote>
  <w:endnote w:type="continuationSeparator" w:id="0">
    <w:p w14:paraId="5441B1F5" w14:textId="77777777" w:rsidR="009D64AD" w:rsidRDefault="009D64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83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0E5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816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8D144" w14:textId="77777777" w:rsidR="009D64AD" w:rsidRDefault="009D64AD" w:rsidP="009139A6">
      <w:r>
        <w:separator/>
      </w:r>
    </w:p>
  </w:footnote>
  <w:footnote w:type="continuationSeparator" w:id="0">
    <w:p w14:paraId="4EE4C9D5" w14:textId="77777777" w:rsidR="009D64AD" w:rsidRDefault="009D64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1E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717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A2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AD"/>
    <w:rsid w:val="000666E0"/>
    <w:rsid w:val="002510B7"/>
    <w:rsid w:val="005C130B"/>
    <w:rsid w:val="00826F5C"/>
    <w:rsid w:val="009139A6"/>
    <w:rsid w:val="009448BB"/>
    <w:rsid w:val="009D64A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FD5BE"/>
  <w15:chartTrackingRefBased/>
  <w15:docId w15:val="{098BBC29-5E2F-47B3-BF55-592F950F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2021-05-01T11:37:00Z</dcterms:created>
  <dcterms:modified xsi:type="dcterms:W3CDTF">2021-05-01T11:37:00Z</dcterms:modified>
</cp:coreProperties>
</file>