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7A2" w:rsidRDefault="00AE37A2" w:rsidP="00AE37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Brother Robert DYER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fl.1424)</w:t>
      </w:r>
    </w:p>
    <w:p w:rsidR="00AE37A2" w:rsidRDefault="00AE37A2" w:rsidP="00AE37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Plympton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Priory.</w:t>
      </w:r>
    </w:p>
    <w:p w:rsidR="00AE37A2" w:rsidRDefault="00AE37A2" w:rsidP="00AE37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E37A2" w:rsidRDefault="00AE37A2" w:rsidP="00AE37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33097" w:rsidRDefault="00A33097" w:rsidP="00A3309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Sep.1423</w:t>
      </w:r>
      <w:r>
        <w:rPr>
          <w:rFonts w:ascii="Times New Roman" w:hAnsi="Times New Roman" w:cs="Times New Roman"/>
          <w:sz w:val="24"/>
          <w:szCs w:val="24"/>
        </w:rPr>
        <w:tab/>
        <w:t>He was ordained subdeacon in the parish church of Paignton,</w:t>
      </w:r>
    </w:p>
    <w:p w:rsidR="00A33097" w:rsidRDefault="00A33097" w:rsidP="00A3309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Devon, by Edmund Lacy, Bishop of Exeter(q.v.).</w:t>
      </w:r>
    </w:p>
    <w:p w:rsidR="00A33097" w:rsidRDefault="00A33097" w:rsidP="00A3309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(“The Register of Edmund Lacy, Bishop of Exeter 1420-55 pp.84-5)</w:t>
      </w:r>
    </w:p>
    <w:p w:rsidR="00A33097" w:rsidRDefault="00A33097" w:rsidP="00A3309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Mar.1424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deacon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Parish Church, Devon.</w:t>
      </w:r>
    </w:p>
    <w:p w:rsidR="00A33097" w:rsidRDefault="00A33097" w:rsidP="00AE37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(“Register of Edmund </w:t>
      </w:r>
      <w:proofErr w:type="gramStart"/>
      <w:r>
        <w:rPr>
          <w:rFonts w:ascii="Times New Roman" w:hAnsi="Times New Roman" w:cs="Times New Roman"/>
          <w:sz w:val="24"/>
          <w:szCs w:val="24"/>
        </w:rPr>
        <w:t>Lacy,  Bishop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of Exeter 1420-55” vol.4 pp.86-7)</w:t>
      </w:r>
    </w:p>
    <w:p w:rsidR="00AE37A2" w:rsidRDefault="00A33097" w:rsidP="00AE37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Jun.</w:t>
      </w:r>
      <w:r>
        <w:rPr>
          <w:rFonts w:ascii="Times New Roman" w:hAnsi="Times New Roman" w:cs="Times New Roman"/>
          <w:sz w:val="24"/>
          <w:szCs w:val="24"/>
        </w:rPr>
        <w:tab/>
      </w:r>
      <w:r w:rsidR="00AE37A2">
        <w:rPr>
          <w:rFonts w:ascii="Times New Roman" w:hAnsi="Times New Roman" w:cs="Times New Roman"/>
          <w:sz w:val="24"/>
          <w:szCs w:val="24"/>
        </w:rPr>
        <w:tab/>
        <w:t xml:space="preserve">He was ordained priest in </w:t>
      </w:r>
      <w:proofErr w:type="spellStart"/>
      <w:r w:rsidR="00AE37A2"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 w:rsidR="00AE37A2">
        <w:rPr>
          <w:rFonts w:ascii="Times New Roman" w:hAnsi="Times New Roman" w:cs="Times New Roman"/>
          <w:sz w:val="24"/>
          <w:szCs w:val="24"/>
        </w:rPr>
        <w:t xml:space="preserve"> Parish Church by </w:t>
      </w:r>
    </w:p>
    <w:p w:rsidR="00AE37A2" w:rsidRDefault="00AE37A2" w:rsidP="00AE37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Edmund Lacy, Bishop of Exeter(q.v.).  </w:t>
      </w:r>
    </w:p>
    <w:p w:rsidR="00AE37A2" w:rsidRDefault="00AE37A2" w:rsidP="00AE37A2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(“The Register of Edmund Lacy, Bishop of Exeter 1420-55” vol.4 p.90)</w:t>
      </w:r>
    </w:p>
    <w:p w:rsidR="00AE37A2" w:rsidRDefault="00AE37A2" w:rsidP="00AE37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E37A2" w:rsidRDefault="00AE37A2" w:rsidP="00AE37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E37A2" w:rsidRDefault="00AE37A2" w:rsidP="00AE37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February 2016</w:t>
      </w:r>
    </w:p>
    <w:p w:rsidR="00A33097" w:rsidRDefault="00A33097" w:rsidP="00AE37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April 2016</w:t>
      </w:r>
      <w:bookmarkStart w:id="0" w:name="_GoBack"/>
      <w:bookmarkEnd w:id="0"/>
    </w:p>
    <w:p w:rsidR="006B2F86" w:rsidRPr="00AE37A2" w:rsidRDefault="00A3309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AE37A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37A2" w:rsidRDefault="00AE37A2" w:rsidP="00E71FC3">
      <w:pPr>
        <w:spacing w:after="0" w:line="240" w:lineRule="auto"/>
      </w:pPr>
      <w:r>
        <w:separator/>
      </w:r>
    </w:p>
  </w:endnote>
  <w:endnote w:type="continuationSeparator" w:id="0">
    <w:p w:rsidR="00AE37A2" w:rsidRDefault="00AE37A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37A2" w:rsidRDefault="00AE37A2" w:rsidP="00E71FC3">
      <w:pPr>
        <w:spacing w:after="0" w:line="240" w:lineRule="auto"/>
      </w:pPr>
      <w:r>
        <w:separator/>
      </w:r>
    </w:p>
  </w:footnote>
  <w:footnote w:type="continuationSeparator" w:id="0">
    <w:p w:rsidR="00AE37A2" w:rsidRDefault="00AE37A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7A2"/>
    <w:rsid w:val="00A33097"/>
    <w:rsid w:val="00AB52E8"/>
    <w:rsid w:val="00AE37A2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F203C2"/>
  <w15:chartTrackingRefBased/>
  <w15:docId w15:val="{DA1AF9A5-F05B-4992-B804-F76277CF7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13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2016-02-27T14:15:00Z</dcterms:created>
  <dcterms:modified xsi:type="dcterms:W3CDTF">2016-04-29T07:34:00Z</dcterms:modified>
</cp:coreProperties>
</file>