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F5C380" w14:textId="77777777" w:rsidR="00C66821" w:rsidRDefault="00C66821" w:rsidP="00C66821">
      <w:r>
        <w:rPr>
          <w:u w:val="single"/>
        </w:rPr>
        <w:t>Master Richard DYER</w:t>
      </w:r>
      <w:r>
        <w:t xml:space="preserve"> </w:t>
      </w:r>
      <w:proofErr w:type="gramStart"/>
      <w:r>
        <w:t xml:space="preserve">   (</w:t>
      </w:r>
      <w:proofErr w:type="gramEnd"/>
      <w:r>
        <w:t>fl.1404-19)</w:t>
      </w:r>
    </w:p>
    <w:p w14:paraId="4A59CBC8" w14:textId="77777777" w:rsidR="00C66821" w:rsidRDefault="00C66821" w:rsidP="00C66821">
      <w:r>
        <w:t xml:space="preserve">of the church of </w:t>
      </w:r>
      <w:proofErr w:type="spellStart"/>
      <w:r>
        <w:t>Swinden</w:t>
      </w:r>
      <w:proofErr w:type="spellEnd"/>
      <w:r>
        <w:t>, Gloucestershire.</w:t>
      </w:r>
    </w:p>
    <w:p w14:paraId="71EBA007" w14:textId="77777777" w:rsidR="00C66821" w:rsidRDefault="00C66821" w:rsidP="00C66821"/>
    <w:p w14:paraId="77672DB7" w14:textId="77777777" w:rsidR="00C66821" w:rsidRDefault="00C66821" w:rsidP="00C66821"/>
    <w:p w14:paraId="4C51CB60" w14:textId="77777777" w:rsidR="00C66821" w:rsidRDefault="00C66821" w:rsidP="00C66821">
      <w:r>
        <w:t xml:space="preserve">     Aug.1404</w:t>
      </w:r>
      <w:r>
        <w:tab/>
        <w:t xml:space="preserve">He exchanged with Hugh </w:t>
      </w:r>
      <w:proofErr w:type="spellStart"/>
      <w:r>
        <w:t>Vaghan</w:t>
      </w:r>
      <w:proofErr w:type="spellEnd"/>
      <w:r>
        <w:t>, Prebendary of Hampton, in Hereford</w:t>
      </w:r>
      <w:r>
        <w:tab/>
      </w:r>
      <w:r>
        <w:tab/>
      </w:r>
      <w:r>
        <w:tab/>
        <w:t>Cathedral(q.v.).</w:t>
      </w:r>
    </w:p>
    <w:p w14:paraId="78F4127D" w14:textId="77777777" w:rsidR="00C66821" w:rsidRDefault="00C66821" w:rsidP="00C66821">
      <w:r>
        <w:tab/>
      </w:r>
      <w:r>
        <w:tab/>
        <w:t>(“</w:t>
      </w:r>
      <w:proofErr w:type="spellStart"/>
      <w:r>
        <w:t>Fasti</w:t>
      </w:r>
      <w:proofErr w:type="spellEnd"/>
      <w:r>
        <w:t xml:space="preserve"> Ecclesiae </w:t>
      </w:r>
      <w:proofErr w:type="spellStart"/>
      <w:r>
        <w:t>Anglicanae</w:t>
      </w:r>
      <w:proofErr w:type="spellEnd"/>
      <w:r>
        <w:t xml:space="preserve"> 1300-1541 vol.2 Hereford Diocese p.26)</w:t>
      </w:r>
    </w:p>
    <w:p w14:paraId="467645D6" w14:textId="77777777" w:rsidR="00C66821" w:rsidRDefault="00C66821" w:rsidP="00C66821">
      <w:r>
        <w:t>22 Feb.1419</w:t>
      </w:r>
      <w:r>
        <w:tab/>
        <w:t xml:space="preserve">He had resigned by this date.    (ibid.) </w:t>
      </w:r>
    </w:p>
    <w:p w14:paraId="42620978" w14:textId="77777777" w:rsidR="00C66821" w:rsidRDefault="00C66821" w:rsidP="00C66821"/>
    <w:p w14:paraId="46121B8F" w14:textId="77777777" w:rsidR="00C66821" w:rsidRDefault="00C66821" w:rsidP="00C66821"/>
    <w:p w14:paraId="3FB8040E" w14:textId="77777777" w:rsidR="00C66821" w:rsidRDefault="00C66821" w:rsidP="00C66821">
      <w:r>
        <w:t>1 May 2019</w:t>
      </w:r>
    </w:p>
    <w:p w14:paraId="0A8E0E29" w14:textId="77777777" w:rsidR="006B2F86" w:rsidRPr="00E71FC3" w:rsidRDefault="00C6682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093075" w14:textId="77777777" w:rsidR="00C66821" w:rsidRDefault="00C66821" w:rsidP="00E71FC3">
      <w:r>
        <w:separator/>
      </w:r>
    </w:p>
  </w:endnote>
  <w:endnote w:type="continuationSeparator" w:id="0">
    <w:p w14:paraId="7CB5275F" w14:textId="77777777" w:rsidR="00C66821" w:rsidRDefault="00C6682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C86E2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C201B5" w14:textId="77777777" w:rsidR="00C66821" w:rsidRDefault="00C66821" w:rsidP="00E71FC3">
      <w:r>
        <w:separator/>
      </w:r>
    </w:p>
  </w:footnote>
  <w:footnote w:type="continuationSeparator" w:id="0">
    <w:p w14:paraId="27EC9042" w14:textId="77777777" w:rsidR="00C66821" w:rsidRDefault="00C6682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821"/>
    <w:rsid w:val="001A7C09"/>
    <w:rsid w:val="00577BD5"/>
    <w:rsid w:val="00656CBA"/>
    <w:rsid w:val="006A1F77"/>
    <w:rsid w:val="00733BE7"/>
    <w:rsid w:val="00AB52E8"/>
    <w:rsid w:val="00B16D3F"/>
    <w:rsid w:val="00BB41AC"/>
    <w:rsid w:val="00C6682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86FB2"/>
  <w15:chartTrackingRefBased/>
  <w15:docId w15:val="{7A902716-C5E3-4C53-9A34-13D443BF4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682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2019-06-15T20:20:00Z</dcterms:created>
  <dcterms:modified xsi:type="dcterms:W3CDTF">2019-06-15T20:20:00Z</dcterms:modified>
</cp:coreProperties>
</file>