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0A51F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2CFB87EE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89A7E11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32C63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AC67A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Helen(q.v.).</w:t>
      </w:r>
    </w:p>
    <w:p w14:paraId="430D2178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69C9C8B1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50ECE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5F33E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Nov.1427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0C41557D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94638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7B9D1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Helen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Staundon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14:paraId="45F08135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99B8E1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6556C" w14:textId="77777777" w:rsidR="00440A2A" w:rsidRDefault="00440A2A" w:rsidP="00440A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p w14:paraId="2697F1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08F12" w14:textId="77777777" w:rsidR="00440A2A" w:rsidRDefault="00440A2A" w:rsidP="009139A6">
      <w:r>
        <w:separator/>
      </w:r>
    </w:p>
  </w:endnote>
  <w:endnote w:type="continuationSeparator" w:id="0">
    <w:p w14:paraId="73328871" w14:textId="77777777" w:rsidR="00440A2A" w:rsidRDefault="00440A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545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9F4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103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22C2AC" w14:textId="77777777" w:rsidR="00440A2A" w:rsidRDefault="00440A2A" w:rsidP="009139A6">
      <w:r>
        <w:separator/>
      </w:r>
    </w:p>
  </w:footnote>
  <w:footnote w:type="continuationSeparator" w:id="0">
    <w:p w14:paraId="522C8D6E" w14:textId="77777777" w:rsidR="00440A2A" w:rsidRDefault="00440A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C79E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808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266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2A"/>
    <w:rsid w:val="000666E0"/>
    <w:rsid w:val="002510B7"/>
    <w:rsid w:val="00440A2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37121"/>
  <w15:chartTrackingRefBased/>
  <w15:docId w15:val="{CC432930-7237-4B07-8964-959E7979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2021-03-27T20:43:00Z</dcterms:created>
  <dcterms:modified xsi:type="dcterms:W3CDTF">2021-03-27T20:43:00Z</dcterms:modified>
</cp:coreProperties>
</file>