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16D" w:rsidRDefault="00FA716D" w:rsidP="00FA716D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DYER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A716D" w:rsidRDefault="00FA716D" w:rsidP="00FA716D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Sherborne, Dorset. Husbandman.</w:t>
      </w:r>
    </w:p>
    <w:p w:rsidR="00FA716D" w:rsidRDefault="00FA716D" w:rsidP="00FA716D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FA716D" w:rsidRDefault="00FA716D" w:rsidP="00FA716D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FA716D" w:rsidRDefault="00FA716D" w:rsidP="00FA716D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Emwell</w:t>
      </w:r>
      <w:proofErr w:type="spellEnd"/>
      <w:r>
        <w:rPr>
          <w:rFonts w:ascii="Times New Roman" w:hAnsi="Times New Roman" w:cs="Times New Roman"/>
        </w:rPr>
        <w:t>, Receiver-general of the Bishop of Salisbury(q.v.), brought</w:t>
      </w:r>
    </w:p>
    <w:p w:rsidR="00FA716D" w:rsidRDefault="00FA716D" w:rsidP="00FA716D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 plaint of debt against him and John </w:t>
      </w:r>
      <w:proofErr w:type="spellStart"/>
      <w:r>
        <w:rPr>
          <w:rFonts w:ascii="Times New Roman" w:hAnsi="Times New Roman" w:cs="Times New Roman"/>
        </w:rPr>
        <w:t>Cadley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Potterne</w:t>
      </w:r>
      <w:proofErr w:type="spellEnd"/>
      <w:r>
        <w:rPr>
          <w:rFonts w:ascii="Times New Roman" w:hAnsi="Times New Roman" w:cs="Times New Roman"/>
        </w:rPr>
        <w:t>, Wiltshire(q.v.).</w:t>
      </w:r>
    </w:p>
    <w:p w:rsidR="00FA716D" w:rsidRDefault="00FA716D" w:rsidP="00FA716D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A716D" w:rsidRDefault="00FA716D" w:rsidP="00FA716D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FA716D" w:rsidRDefault="00FA716D" w:rsidP="00FA716D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FA716D" w:rsidRDefault="00FA716D" w:rsidP="00FA716D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2017</w:t>
      </w:r>
    </w:p>
    <w:p w:rsidR="006B2F86" w:rsidRPr="00E71FC3" w:rsidRDefault="00FA71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716D" w:rsidRDefault="00FA716D" w:rsidP="00E71FC3">
      <w:r>
        <w:separator/>
      </w:r>
    </w:p>
  </w:endnote>
  <w:endnote w:type="continuationSeparator" w:id="0">
    <w:p w:rsidR="00FA716D" w:rsidRDefault="00FA716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716D" w:rsidRDefault="00FA716D" w:rsidP="00E71FC3">
      <w:r>
        <w:separator/>
      </w:r>
    </w:p>
  </w:footnote>
  <w:footnote w:type="continuationSeparator" w:id="0">
    <w:p w:rsidR="00FA716D" w:rsidRDefault="00FA716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16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47989F-E7B3-4CD9-9B6A-59388EC7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716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A71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2017-10-06T20:16:00Z</dcterms:created>
  <dcterms:modified xsi:type="dcterms:W3CDTF">2017-10-06T20:16:00Z</dcterms:modified>
</cp:coreProperties>
</file>