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1D1B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DYER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d.1407-8)</w:t>
      </w:r>
    </w:p>
    <w:p w14:paraId="4FF261FC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0A5DDD6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3C13B1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CC2294" w14:textId="77777777" w:rsidR="00EA3055" w:rsidRDefault="00EA3055" w:rsidP="00EA3055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75740DC" w14:textId="77777777" w:rsidR="00EA3055" w:rsidRDefault="00EA3055" w:rsidP="00EA305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7960217E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Feb.1408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77F1DC5A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9F5306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40B711" w14:textId="77777777" w:rsidR="00EA3055" w:rsidRDefault="00EA3055" w:rsidP="00EA30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2022</w:t>
      </w:r>
    </w:p>
    <w:p w14:paraId="6A0958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045FD" w14:textId="77777777" w:rsidR="00EA3055" w:rsidRDefault="00EA3055" w:rsidP="009139A6">
      <w:r>
        <w:separator/>
      </w:r>
    </w:p>
  </w:endnote>
  <w:endnote w:type="continuationSeparator" w:id="0">
    <w:p w14:paraId="799F01D9" w14:textId="77777777" w:rsidR="00EA3055" w:rsidRDefault="00EA30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CCB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F5F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206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35069" w14:textId="77777777" w:rsidR="00EA3055" w:rsidRDefault="00EA3055" w:rsidP="009139A6">
      <w:r>
        <w:separator/>
      </w:r>
    </w:p>
  </w:footnote>
  <w:footnote w:type="continuationSeparator" w:id="0">
    <w:p w14:paraId="4B5C3B80" w14:textId="77777777" w:rsidR="00EA3055" w:rsidRDefault="00EA30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42A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67DA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7C3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055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3055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BC91B"/>
  <w15:chartTrackingRefBased/>
  <w15:docId w15:val="{E81A6FAC-FD12-463E-9F18-2F930A9DA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05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2022-05-27T20:39:00Z</dcterms:created>
  <dcterms:modified xsi:type="dcterms:W3CDTF">2022-05-27T20:40:00Z</dcterms:modified>
</cp:coreProperties>
</file>