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859BA0" w14:textId="77777777" w:rsidR="006143B6" w:rsidRDefault="006143B6" w:rsidP="006143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DYER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14:paraId="62B0061D" w14:textId="77777777" w:rsidR="006143B6" w:rsidRDefault="006143B6" w:rsidP="006143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E78132" w14:textId="77777777" w:rsidR="006143B6" w:rsidRDefault="006143B6" w:rsidP="006143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541BE6" w14:textId="77777777" w:rsidR="006143B6" w:rsidRDefault="006143B6" w:rsidP="006143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Brother of Richard Dyer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EBF445C" w14:textId="77777777" w:rsidR="006143B6" w:rsidRDefault="006143B6" w:rsidP="006143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p.106)</w:t>
      </w:r>
    </w:p>
    <w:p w14:paraId="1AAE565D" w14:textId="77777777" w:rsidR="006143B6" w:rsidRDefault="006143B6" w:rsidP="006143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33F891" w14:textId="77777777" w:rsidR="006143B6" w:rsidRDefault="006143B6" w:rsidP="006143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D390CB" w14:textId="77777777" w:rsidR="006143B6" w:rsidRDefault="006143B6" w:rsidP="006143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3 Nov.1427</w:t>
      </w:r>
      <w:r>
        <w:rPr>
          <w:rFonts w:ascii="Times New Roman" w:hAnsi="Times New Roman" w:cs="Times New Roman"/>
          <w:sz w:val="24"/>
          <w:szCs w:val="24"/>
        </w:rPr>
        <w:tab/>
        <w:t>He had a bequest in Richard’s Will.   (ibid.)</w:t>
      </w:r>
    </w:p>
    <w:p w14:paraId="78668579" w14:textId="77777777" w:rsidR="006143B6" w:rsidRDefault="006143B6" w:rsidP="006143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1B68F9" w14:textId="77777777" w:rsidR="006143B6" w:rsidRDefault="006143B6" w:rsidP="006143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96CF3C" w14:textId="77777777" w:rsidR="006143B6" w:rsidRDefault="006143B6" w:rsidP="006143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2021</w:t>
      </w:r>
    </w:p>
    <w:p w14:paraId="7DD2ECE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A16105" w14:textId="77777777" w:rsidR="006143B6" w:rsidRDefault="006143B6" w:rsidP="009139A6">
      <w:r>
        <w:separator/>
      </w:r>
    </w:p>
  </w:endnote>
  <w:endnote w:type="continuationSeparator" w:id="0">
    <w:p w14:paraId="0FBF5E72" w14:textId="77777777" w:rsidR="006143B6" w:rsidRDefault="006143B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22BCB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B7C98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B8C2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D6AAA4" w14:textId="77777777" w:rsidR="006143B6" w:rsidRDefault="006143B6" w:rsidP="009139A6">
      <w:r>
        <w:separator/>
      </w:r>
    </w:p>
  </w:footnote>
  <w:footnote w:type="continuationSeparator" w:id="0">
    <w:p w14:paraId="536A5627" w14:textId="77777777" w:rsidR="006143B6" w:rsidRDefault="006143B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7CFC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0636A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4294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3B6"/>
    <w:rsid w:val="000666E0"/>
    <w:rsid w:val="002510B7"/>
    <w:rsid w:val="005C130B"/>
    <w:rsid w:val="006143B6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02E95"/>
  <w15:chartTrackingRefBased/>
  <w15:docId w15:val="{907AA3EB-8F04-413C-A3E7-EFE74A338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2021-03-27T20:45:00Z</dcterms:created>
  <dcterms:modified xsi:type="dcterms:W3CDTF">2021-03-27T20:46:00Z</dcterms:modified>
</cp:coreProperties>
</file>