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A4258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Matilda DYER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</w:t>
      </w:r>
    </w:p>
    <w:p w14:paraId="033012DF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Rickmansworth, Hertfordshire. Widow.</w:t>
      </w:r>
    </w:p>
    <w:p w14:paraId="6650B3E0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1816D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9F1667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Roger(q.v.).</w:t>
      </w:r>
    </w:p>
    <w:p w14:paraId="0D2B452A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50090445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5A4C2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BE6A36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>She made her Will.    (ibid.)</w:t>
      </w:r>
    </w:p>
    <w:p w14:paraId="49FD7B40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1C6E13BA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7995E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379F9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Roger(q.v.)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Wodewarde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 (ibid.)</w:t>
      </w:r>
    </w:p>
    <w:p w14:paraId="542B2298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AF298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96EBD" w14:textId="77777777" w:rsidR="00C31BC1" w:rsidRDefault="00C31BC1" w:rsidP="00C31B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7B7D6E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B6A02" w14:textId="77777777" w:rsidR="00C31BC1" w:rsidRDefault="00C31BC1" w:rsidP="009139A6">
      <w:r>
        <w:separator/>
      </w:r>
    </w:p>
  </w:endnote>
  <w:endnote w:type="continuationSeparator" w:id="0">
    <w:p w14:paraId="09257525" w14:textId="77777777" w:rsidR="00C31BC1" w:rsidRDefault="00C31B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198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3E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1B0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F0C21" w14:textId="77777777" w:rsidR="00C31BC1" w:rsidRDefault="00C31BC1" w:rsidP="009139A6">
      <w:r>
        <w:separator/>
      </w:r>
    </w:p>
  </w:footnote>
  <w:footnote w:type="continuationSeparator" w:id="0">
    <w:p w14:paraId="7186BA54" w14:textId="77777777" w:rsidR="00C31BC1" w:rsidRDefault="00C31B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B8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DF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4B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C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1BC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A48B6"/>
  <w15:chartTrackingRefBased/>
  <w15:docId w15:val="{F8AB7A6E-9573-4549-8970-12E116E9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2021-05-01T11:36:00Z</dcterms:created>
  <dcterms:modified xsi:type="dcterms:W3CDTF">2021-05-01T11:37:00Z</dcterms:modified>
</cp:coreProperties>
</file>