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E533C" w14:textId="165C6D64" w:rsidR="006B2F86" w:rsidRDefault="002D6485" w:rsidP="00E71FC3">
      <w:pPr>
        <w:pStyle w:val="NoSpacing"/>
      </w:pPr>
      <w:r>
        <w:rPr>
          <w:u w:val="single"/>
        </w:rPr>
        <w:t>Martin DYER</w:t>
      </w:r>
      <w:r>
        <w:t xml:space="preserve">   </w:t>
      </w:r>
      <w:proofErr w:type="gramStart"/>
      <w:r>
        <w:t xml:space="preserve">   (</w:t>
      </w:r>
      <w:proofErr w:type="gramEnd"/>
      <w:r>
        <w:t>d.ca.1464)</w:t>
      </w:r>
    </w:p>
    <w:p w14:paraId="72DD4B33" w14:textId="69FC6EBD" w:rsidR="002D6485" w:rsidRDefault="002D6485" w:rsidP="00E71FC3">
      <w:pPr>
        <w:pStyle w:val="NoSpacing"/>
      </w:pPr>
      <w:r>
        <w:t>Canon of Exeter.</w:t>
      </w:r>
    </w:p>
    <w:p w14:paraId="14312E1E" w14:textId="3DC2E620" w:rsidR="002D6485" w:rsidRDefault="002D6485" w:rsidP="00E71FC3">
      <w:pPr>
        <w:pStyle w:val="NoSpacing"/>
      </w:pPr>
    </w:p>
    <w:p w14:paraId="7903406C" w14:textId="0CCB7788" w:rsidR="002D6485" w:rsidRDefault="002D6485" w:rsidP="00E71FC3">
      <w:pPr>
        <w:pStyle w:val="NoSpacing"/>
      </w:pPr>
    </w:p>
    <w:p w14:paraId="374A1D09" w14:textId="77777777" w:rsidR="002D6485" w:rsidRDefault="002D6485" w:rsidP="002D6485">
      <w:pPr>
        <w:pStyle w:val="NoSpacing"/>
      </w:pPr>
      <w:r>
        <w:tab/>
        <w:t>1464</w:t>
      </w:r>
      <w:r>
        <w:tab/>
      </w:r>
      <w:r>
        <w:t>Probate of his Will.</w:t>
      </w:r>
    </w:p>
    <w:p w14:paraId="3148B9A3" w14:textId="77777777" w:rsidR="002D6485" w:rsidRDefault="002D6485" w:rsidP="002D6485">
      <w:pPr>
        <w:pStyle w:val="NoSpacing"/>
      </w:pPr>
      <w:r>
        <w:tab/>
      </w:r>
      <w:r>
        <w:tab/>
        <w:t>(Devon Wills Index, 1163-1999)</w:t>
      </w:r>
    </w:p>
    <w:p w14:paraId="4E06741C" w14:textId="77777777" w:rsidR="002D6485" w:rsidRDefault="002D6485" w:rsidP="002D6485">
      <w:pPr>
        <w:pStyle w:val="NoSpacing"/>
      </w:pPr>
    </w:p>
    <w:p w14:paraId="68A14477" w14:textId="77777777" w:rsidR="002D6485" w:rsidRDefault="002D6485" w:rsidP="002D6485">
      <w:pPr>
        <w:pStyle w:val="NoSpacing"/>
      </w:pPr>
    </w:p>
    <w:p w14:paraId="74B55F77" w14:textId="0DCC7176" w:rsidR="002D6485" w:rsidRPr="002D6485" w:rsidRDefault="002D6485" w:rsidP="002D6485">
      <w:pPr>
        <w:pStyle w:val="NoSpacing"/>
      </w:pPr>
      <w:r>
        <w:t>3 April 2018</w:t>
      </w:r>
      <w:bookmarkStart w:id="0" w:name="_GoBack"/>
      <w:bookmarkEnd w:id="0"/>
    </w:p>
    <w:sectPr w:rsidR="002D6485" w:rsidRPr="002D64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816CC" w14:textId="77777777" w:rsidR="002D6485" w:rsidRDefault="002D6485" w:rsidP="00E71FC3">
      <w:pPr>
        <w:spacing w:after="0" w:line="240" w:lineRule="auto"/>
      </w:pPr>
      <w:r>
        <w:separator/>
      </w:r>
    </w:p>
  </w:endnote>
  <w:endnote w:type="continuationSeparator" w:id="0">
    <w:p w14:paraId="19962505" w14:textId="77777777" w:rsidR="002D6485" w:rsidRDefault="002D64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0ED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3BE6E2" w14:textId="77777777" w:rsidR="002D6485" w:rsidRDefault="002D6485" w:rsidP="00E71FC3">
      <w:pPr>
        <w:spacing w:after="0" w:line="240" w:lineRule="auto"/>
      </w:pPr>
      <w:r>
        <w:separator/>
      </w:r>
    </w:p>
  </w:footnote>
  <w:footnote w:type="continuationSeparator" w:id="0">
    <w:p w14:paraId="6059B283" w14:textId="77777777" w:rsidR="002D6485" w:rsidRDefault="002D64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485"/>
    <w:rsid w:val="001A7C09"/>
    <w:rsid w:val="002D64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407F7"/>
  <w15:chartTrackingRefBased/>
  <w15:docId w15:val="{510FA483-80BA-491F-A5FC-20D19EEE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2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2018-04-03T19:06:00Z</dcterms:created>
  <dcterms:modified xsi:type="dcterms:W3CDTF">2018-04-03T19:07:00Z</dcterms:modified>
</cp:coreProperties>
</file>