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4F791" w14:textId="77777777" w:rsidR="003810C7" w:rsidRDefault="003810C7" w:rsidP="003810C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Laurence DYER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739A5D13" w14:textId="77777777" w:rsidR="003810C7" w:rsidRDefault="003810C7" w:rsidP="003810C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Mounted archer.</w:t>
      </w:r>
    </w:p>
    <w:p w14:paraId="03F19539" w14:textId="77777777" w:rsidR="003810C7" w:rsidRDefault="003810C7" w:rsidP="003810C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5F64DCC" w14:textId="77777777" w:rsidR="003810C7" w:rsidRDefault="003810C7" w:rsidP="003810C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5137DC0" w14:textId="77777777" w:rsidR="003810C7" w:rsidRDefault="003810C7" w:rsidP="003810C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47CC0524" w14:textId="77777777" w:rsidR="003810C7" w:rsidRDefault="003810C7" w:rsidP="003810C7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78EE2079" w14:textId="77777777" w:rsidR="003810C7" w:rsidRDefault="003810C7" w:rsidP="003810C7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6260BF76" w14:textId="77777777" w:rsidR="003810C7" w:rsidRDefault="003810C7" w:rsidP="003810C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49DF54C" w14:textId="77777777" w:rsidR="003810C7" w:rsidRDefault="003810C7" w:rsidP="003810C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AD83FE0" w14:textId="77777777" w:rsidR="003810C7" w:rsidRDefault="003810C7" w:rsidP="003810C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31 December 2022</w:t>
      </w:r>
    </w:p>
    <w:p w14:paraId="6F90B62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F157E" w14:textId="77777777" w:rsidR="003810C7" w:rsidRDefault="003810C7" w:rsidP="009139A6">
      <w:r>
        <w:separator/>
      </w:r>
    </w:p>
  </w:endnote>
  <w:endnote w:type="continuationSeparator" w:id="0">
    <w:p w14:paraId="6DB62C47" w14:textId="77777777" w:rsidR="003810C7" w:rsidRDefault="003810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DA7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AD3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8C1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9FF2B" w14:textId="77777777" w:rsidR="003810C7" w:rsidRDefault="003810C7" w:rsidP="009139A6">
      <w:r>
        <w:separator/>
      </w:r>
    </w:p>
  </w:footnote>
  <w:footnote w:type="continuationSeparator" w:id="0">
    <w:p w14:paraId="594FC9F0" w14:textId="77777777" w:rsidR="003810C7" w:rsidRDefault="003810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0D4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7A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C17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0C7"/>
    <w:rsid w:val="000666E0"/>
    <w:rsid w:val="002510B7"/>
    <w:rsid w:val="003810C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F0721"/>
  <w15:chartTrackingRefBased/>
  <w15:docId w15:val="{9F44FEFA-FCE3-4C3A-B10E-34CFCC610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2023-02-15T13:18:00Z</dcterms:created>
  <dcterms:modified xsi:type="dcterms:W3CDTF">2023-02-15T13:19:00Z</dcterms:modified>
</cp:coreProperties>
</file>