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139D1" w14:textId="77777777" w:rsidR="00F54220" w:rsidRDefault="00F54220" w:rsidP="00F542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DYER</w:t>
      </w:r>
      <w:r>
        <w:rPr>
          <w:rFonts w:ascii="Times New Roman" w:hAnsi="Times New Roman" w:cs="Times New Roman"/>
        </w:rPr>
        <w:t xml:space="preserve">       (fl.1484)</w:t>
      </w:r>
    </w:p>
    <w:p w14:paraId="76A3EDE0" w14:textId="77777777" w:rsidR="00F54220" w:rsidRDefault="00F54220" w:rsidP="00F542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Sabrisforth</w:t>
      </w:r>
      <w:proofErr w:type="spellEnd"/>
      <w:r>
        <w:rPr>
          <w:rFonts w:ascii="Times New Roman" w:hAnsi="Times New Roman" w:cs="Times New Roman"/>
        </w:rPr>
        <w:t>. Husbandman.</w:t>
      </w:r>
    </w:p>
    <w:p w14:paraId="09E99A65" w14:textId="77777777" w:rsidR="00F54220" w:rsidRDefault="00F54220" w:rsidP="00F54220">
      <w:pPr>
        <w:rPr>
          <w:rFonts w:ascii="Times New Roman" w:hAnsi="Times New Roman" w:cs="Times New Roman"/>
        </w:rPr>
      </w:pPr>
    </w:p>
    <w:p w14:paraId="61D4DD72" w14:textId="77777777" w:rsidR="00F54220" w:rsidRDefault="00F54220" w:rsidP="00F54220">
      <w:pPr>
        <w:rPr>
          <w:rFonts w:ascii="Times New Roman" w:hAnsi="Times New Roman" w:cs="Times New Roman"/>
        </w:rPr>
      </w:pPr>
    </w:p>
    <w:p w14:paraId="3E404691" w14:textId="77777777" w:rsidR="00F54220" w:rsidRDefault="00F54220" w:rsidP="00F54220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Richard Robert of Bishop’s Stortford, Hertfordshire(q.v.) brought a plaint of debt against him, Henry </w:t>
      </w:r>
      <w:proofErr w:type="spellStart"/>
      <w:r>
        <w:rPr>
          <w:rFonts w:ascii="Times New Roman" w:hAnsi="Times New Roman" w:cs="Times New Roman"/>
        </w:rPr>
        <w:t>Blanke</w:t>
      </w:r>
      <w:proofErr w:type="spellEnd"/>
      <w:r>
        <w:rPr>
          <w:rFonts w:ascii="Times New Roman" w:hAnsi="Times New Roman" w:cs="Times New Roman"/>
        </w:rPr>
        <w:t xml:space="preserve"> of Bishop’s Stortford(q.v.) and Thomas </w:t>
      </w:r>
      <w:proofErr w:type="spellStart"/>
      <w:r>
        <w:rPr>
          <w:rFonts w:ascii="Times New Roman" w:hAnsi="Times New Roman" w:cs="Times New Roman"/>
        </w:rPr>
        <w:t>Clerke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Birchanger</w:t>
      </w:r>
      <w:proofErr w:type="spellEnd"/>
      <w:r>
        <w:rPr>
          <w:rFonts w:ascii="Times New Roman" w:hAnsi="Times New Roman" w:cs="Times New Roman"/>
        </w:rPr>
        <w:t xml:space="preserve">, Essex(q.v.).   </w:t>
      </w:r>
    </w:p>
    <w:p w14:paraId="42DFEE96" w14:textId="77777777" w:rsidR="00F54220" w:rsidRDefault="00F54220" w:rsidP="00F542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3D0B607" w14:textId="77777777" w:rsidR="00F54220" w:rsidRDefault="00F54220" w:rsidP="00F54220">
      <w:pPr>
        <w:rPr>
          <w:rFonts w:ascii="Times New Roman" w:hAnsi="Times New Roman" w:cs="Times New Roman"/>
        </w:rPr>
      </w:pPr>
    </w:p>
    <w:p w14:paraId="18E3F39A" w14:textId="77777777" w:rsidR="00F54220" w:rsidRDefault="00F54220" w:rsidP="00F54220">
      <w:pPr>
        <w:rPr>
          <w:rFonts w:ascii="Times New Roman" w:hAnsi="Times New Roman" w:cs="Times New Roman"/>
        </w:rPr>
      </w:pPr>
    </w:p>
    <w:p w14:paraId="7C05123D" w14:textId="77777777" w:rsidR="00F54220" w:rsidRDefault="00F54220" w:rsidP="00F542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November 2018</w:t>
      </w:r>
    </w:p>
    <w:p w14:paraId="13259F78" w14:textId="77777777" w:rsidR="006B2F86" w:rsidRPr="00E71FC3" w:rsidRDefault="00F5422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9DCA5E" w14:textId="77777777" w:rsidR="00F54220" w:rsidRDefault="00F54220" w:rsidP="00E71FC3">
      <w:r>
        <w:separator/>
      </w:r>
    </w:p>
  </w:endnote>
  <w:endnote w:type="continuationSeparator" w:id="0">
    <w:p w14:paraId="6362234B" w14:textId="77777777" w:rsidR="00F54220" w:rsidRDefault="00F5422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A417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636DA7" w14:textId="77777777" w:rsidR="00F54220" w:rsidRDefault="00F54220" w:rsidP="00E71FC3">
      <w:r>
        <w:separator/>
      </w:r>
    </w:p>
  </w:footnote>
  <w:footnote w:type="continuationSeparator" w:id="0">
    <w:p w14:paraId="2753FF76" w14:textId="77777777" w:rsidR="00F54220" w:rsidRDefault="00F5422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22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44F12"/>
  <w15:chartTrackingRefBased/>
  <w15:docId w15:val="{86B41A81-5201-498A-8A79-8388A08F1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422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542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2018-11-30T22:15:00Z</dcterms:created>
  <dcterms:modified xsi:type="dcterms:W3CDTF">2018-11-30T22:16:00Z</dcterms:modified>
</cp:coreProperties>
</file>