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634A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DYER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BA2F1D6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Liskeard, Cornwall.</w:t>
      </w:r>
    </w:p>
    <w:p w14:paraId="1524846C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4F8E95E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C1D9596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Halnath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Mauleverer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against him, John</w:t>
      </w:r>
    </w:p>
    <w:p w14:paraId="26007E8D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Lotherd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St.Pinnock</w:t>
      </w:r>
      <w:proofErr w:type="spellEnd"/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Thomas Mitchell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St.Phype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Robert</w:t>
      </w:r>
    </w:p>
    <w:p w14:paraId="7C039FA4" w14:textId="77777777" w:rsidR="00DA052B" w:rsidRPr="001572AF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Edleth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St.Phype</w:t>
      </w:r>
      <w:proofErr w:type="spellEnd"/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Boturnell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Boturnell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32104E2A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6937734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50C67A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FDB262F" w14:textId="77777777" w:rsidR="00DA052B" w:rsidRDefault="00DA052B" w:rsidP="00DA052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23 December 2021</w:t>
      </w:r>
    </w:p>
    <w:p w14:paraId="50D95F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EE539" w14:textId="77777777" w:rsidR="00DA052B" w:rsidRDefault="00DA052B" w:rsidP="009139A6">
      <w:r>
        <w:separator/>
      </w:r>
    </w:p>
  </w:endnote>
  <w:endnote w:type="continuationSeparator" w:id="0">
    <w:p w14:paraId="049781C4" w14:textId="77777777" w:rsidR="00DA052B" w:rsidRDefault="00DA05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F1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D8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293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8BDA6" w14:textId="77777777" w:rsidR="00DA052B" w:rsidRDefault="00DA052B" w:rsidP="009139A6">
      <w:r>
        <w:separator/>
      </w:r>
    </w:p>
  </w:footnote>
  <w:footnote w:type="continuationSeparator" w:id="0">
    <w:p w14:paraId="7275DBD0" w14:textId="77777777" w:rsidR="00DA052B" w:rsidRDefault="00DA05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609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700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1C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2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052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0598"/>
  <w15:chartTrackingRefBased/>
  <w15:docId w15:val="{C1262916-86FC-40F2-BC33-82571A81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05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2022-01-20T12:09:00Z</dcterms:created>
  <dcterms:modified xsi:type="dcterms:W3CDTF">2022-01-20T12:11:00Z</dcterms:modified>
</cp:coreProperties>
</file>