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E93" w:rsidRDefault="00456E93" w:rsidP="00456E93">
      <w:pPr>
        <w:pStyle w:val="NoSpacing"/>
      </w:pPr>
      <w:r>
        <w:rPr>
          <w:u w:val="single"/>
        </w:rPr>
        <w:t>John DYER</w:t>
      </w:r>
      <w:r>
        <w:t xml:space="preserve">       (fl.1431-2)</w:t>
      </w:r>
    </w:p>
    <w:p w:rsidR="00456E93" w:rsidRDefault="00456E93" w:rsidP="00456E9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St.Peter’s</w:t>
      </w:r>
      <w:proofErr w:type="spellEnd"/>
      <w:r>
        <w:t xml:space="preserve"> parish, Colchester, Essex. </w:t>
      </w:r>
      <w:proofErr w:type="gramStart"/>
      <w:r>
        <w:t>Merchant.</w:t>
      </w:r>
      <w:proofErr w:type="gramEnd"/>
    </w:p>
    <w:p w:rsidR="00456E93" w:rsidRDefault="00456E93" w:rsidP="00456E93">
      <w:pPr>
        <w:pStyle w:val="NoSpacing"/>
      </w:pPr>
    </w:p>
    <w:p w:rsidR="00456E93" w:rsidRDefault="00456E93" w:rsidP="00456E93">
      <w:pPr>
        <w:pStyle w:val="NoSpacing"/>
      </w:pPr>
    </w:p>
    <w:p w:rsidR="00456E93" w:rsidRDefault="00456E93" w:rsidP="00456E93">
      <w:pPr>
        <w:pStyle w:val="NoSpacing"/>
      </w:pPr>
      <w:r>
        <w:t xml:space="preserve">         1431-2</w:t>
      </w:r>
      <w:r>
        <w:tab/>
        <w:t>He made his Will.</w:t>
      </w:r>
    </w:p>
    <w:p w:rsidR="00456E93" w:rsidRDefault="00456E93" w:rsidP="00456E93">
      <w:pPr>
        <w:pStyle w:val="NoSpacing"/>
      </w:pPr>
      <w:r>
        <w:tab/>
      </w:r>
      <w:r>
        <w:tab/>
        <w:t>(“The Red Parchment Book of Colchester” p.109)</w:t>
      </w:r>
    </w:p>
    <w:p w:rsidR="00456E93" w:rsidRDefault="00456E93" w:rsidP="00456E93">
      <w:pPr>
        <w:pStyle w:val="NoSpacing"/>
      </w:pPr>
    </w:p>
    <w:p w:rsidR="00456E93" w:rsidRDefault="00456E93" w:rsidP="00456E93">
      <w:pPr>
        <w:pStyle w:val="NoSpacing"/>
      </w:pPr>
    </w:p>
    <w:p w:rsidR="00456E93" w:rsidRDefault="00456E93" w:rsidP="00456E93">
      <w:pPr>
        <w:pStyle w:val="NoSpacing"/>
      </w:pPr>
      <w:r>
        <w:t>27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E93" w:rsidRDefault="00456E93" w:rsidP="00920DE3">
      <w:pPr>
        <w:spacing w:after="0" w:line="240" w:lineRule="auto"/>
      </w:pPr>
      <w:r>
        <w:separator/>
      </w:r>
    </w:p>
  </w:endnote>
  <w:endnote w:type="continuationSeparator" w:id="0">
    <w:p w:rsidR="00456E93" w:rsidRDefault="00456E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E93" w:rsidRDefault="00456E93" w:rsidP="00920DE3">
      <w:pPr>
        <w:spacing w:after="0" w:line="240" w:lineRule="auto"/>
      </w:pPr>
      <w:r>
        <w:separator/>
      </w:r>
    </w:p>
  </w:footnote>
  <w:footnote w:type="continuationSeparator" w:id="0">
    <w:p w:rsidR="00456E93" w:rsidRDefault="00456E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E93"/>
    <w:rsid w:val="00120749"/>
    <w:rsid w:val="00456E9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2015-05-17T20:17:00Z</dcterms:created>
  <dcterms:modified xsi:type="dcterms:W3CDTF">2015-05-17T20:18:00Z</dcterms:modified>
</cp:coreProperties>
</file>