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8E7D7" w14:textId="77777777" w:rsidR="00687CA0" w:rsidRDefault="00687CA0" w:rsidP="00687CA0">
      <w:pPr>
        <w:pStyle w:val="NoSpacing"/>
      </w:pPr>
      <w:r>
        <w:rPr>
          <w:u w:val="single"/>
        </w:rPr>
        <w:t>John DYER</w:t>
      </w:r>
      <w:r>
        <w:t xml:space="preserve">     (fl.1483)</w:t>
      </w:r>
    </w:p>
    <w:p w14:paraId="3F12FB26" w14:textId="77777777" w:rsidR="00687CA0" w:rsidRDefault="00687CA0" w:rsidP="00687CA0">
      <w:pPr>
        <w:pStyle w:val="NoSpacing"/>
      </w:pPr>
      <w:r>
        <w:t xml:space="preserve">of </w:t>
      </w:r>
      <w:proofErr w:type="spellStart"/>
      <w:r>
        <w:t>Colbroke</w:t>
      </w:r>
      <w:proofErr w:type="spellEnd"/>
      <w:r>
        <w:t>, Middlesex. Chapman.</w:t>
      </w:r>
    </w:p>
    <w:p w14:paraId="5639A4B0" w14:textId="77777777" w:rsidR="00687CA0" w:rsidRDefault="00687CA0" w:rsidP="00687CA0">
      <w:pPr>
        <w:pStyle w:val="NoSpacing"/>
      </w:pPr>
    </w:p>
    <w:p w14:paraId="7C6FE381" w14:textId="77777777" w:rsidR="00687CA0" w:rsidRDefault="00687CA0" w:rsidP="00687CA0">
      <w:pPr>
        <w:pStyle w:val="NoSpacing"/>
      </w:pPr>
    </w:p>
    <w:p w14:paraId="6B77B775" w14:textId="77777777" w:rsidR="00687CA0" w:rsidRDefault="00687CA0" w:rsidP="00687CA0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Quadryng</w:t>
      </w:r>
      <w:proofErr w:type="spellEnd"/>
      <w:r>
        <w:t xml:space="preserve"> of London(q.v.) brought a plaint of debt against him, </w:t>
      </w:r>
    </w:p>
    <w:p w14:paraId="6AC5FD69" w14:textId="77777777" w:rsidR="00687CA0" w:rsidRDefault="00687CA0" w:rsidP="00687CA0">
      <w:pPr>
        <w:pStyle w:val="NoSpacing"/>
        <w:ind w:left="1440"/>
      </w:pPr>
      <w:r>
        <w:t xml:space="preserve">John </w:t>
      </w:r>
      <w:proofErr w:type="spellStart"/>
      <w:r>
        <w:t>Throssher</w:t>
      </w:r>
      <w:proofErr w:type="spellEnd"/>
      <w:r>
        <w:t xml:space="preserve"> of Stansted </w:t>
      </w:r>
      <w:proofErr w:type="spellStart"/>
      <w:r>
        <w:t>Mountfitchet</w:t>
      </w:r>
      <w:proofErr w:type="spellEnd"/>
      <w:r>
        <w:t xml:space="preserve">(q.v.), John Terry of Buckingham(q.v.), John Sharp of Newport </w:t>
      </w:r>
      <w:proofErr w:type="spellStart"/>
      <w:r>
        <w:t>Ponde</w:t>
      </w:r>
      <w:proofErr w:type="spellEnd"/>
      <w:r>
        <w:t xml:space="preserve">(q.v.) and Thomas Benet of </w:t>
      </w:r>
    </w:p>
    <w:p w14:paraId="4897935D" w14:textId="77777777" w:rsidR="00687CA0" w:rsidRDefault="00687CA0" w:rsidP="00687CA0">
      <w:pPr>
        <w:pStyle w:val="NoSpacing"/>
      </w:pPr>
      <w:r>
        <w:tab/>
      </w:r>
      <w:r>
        <w:tab/>
        <w:t>Buckingham(q.v.).</w:t>
      </w:r>
    </w:p>
    <w:p w14:paraId="79FD381D" w14:textId="437C7860" w:rsidR="00687CA0" w:rsidRDefault="00687CA0" w:rsidP="00687CA0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694CD662" w14:textId="77777777" w:rsidR="0081439B" w:rsidRDefault="0081439B" w:rsidP="0081439B">
      <w:pPr>
        <w:pStyle w:val="NoSpacing"/>
        <w:ind w:left="1440" w:hanging="720"/>
      </w:pPr>
      <w:r>
        <w:t>1484</w:t>
      </w:r>
      <w:r>
        <w:tab/>
        <w:t xml:space="preserve">Thomas </w:t>
      </w:r>
      <w:proofErr w:type="spellStart"/>
      <w:r>
        <w:t>Quadryng</w:t>
      </w:r>
      <w:proofErr w:type="spellEnd"/>
      <w:r>
        <w:t xml:space="preserve"> of London, mercer(q.v.), John Terry of Buckingham(q.v.), and Thomas Benet of Buckingham(q.v.).</w:t>
      </w:r>
    </w:p>
    <w:p w14:paraId="1922DB89" w14:textId="43C94F9C" w:rsidR="0081439B" w:rsidRDefault="0081439B" w:rsidP="0081439B">
      <w:pPr>
        <w:pStyle w:val="NoSpacing"/>
      </w:pPr>
      <w:r>
        <w:tab/>
      </w:r>
      <w:r>
        <w:tab/>
        <w:t>(http://aalt.law.uh.edu/Indices/CP40Indices/CP40no888Pl.htm)</w:t>
      </w:r>
    </w:p>
    <w:p w14:paraId="025EAEDE" w14:textId="77777777" w:rsidR="00687CA0" w:rsidRDefault="00687CA0" w:rsidP="00687CA0">
      <w:pPr>
        <w:pStyle w:val="NoSpacing"/>
        <w:ind w:left="720" w:hanging="720"/>
      </w:pPr>
    </w:p>
    <w:p w14:paraId="056737B8" w14:textId="77777777" w:rsidR="00687CA0" w:rsidRDefault="00687CA0" w:rsidP="00687CA0">
      <w:pPr>
        <w:pStyle w:val="NoSpacing"/>
        <w:ind w:left="720" w:hanging="720"/>
      </w:pPr>
    </w:p>
    <w:p w14:paraId="63D142BE" w14:textId="77777777" w:rsidR="00687CA0" w:rsidRDefault="00687CA0" w:rsidP="00687CA0">
      <w:pPr>
        <w:pStyle w:val="NoSpacing"/>
        <w:ind w:left="720" w:hanging="720"/>
      </w:pPr>
    </w:p>
    <w:p w14:paraId="6DFA6CFF" w14:textId="0282916D" w:rsidR="00687CA0" w:rsidRDefault="00687CA0" w:rsidP="00687CA0">
      <w:pPr>
        <w:pStyle w:val="NoSpacing"/>
      </w:pPr>
      <w:r>
        <w:t>29 December 2014</w:t>
      </w:r>
    </w:p>
    <w:p w14:paraId="6611A31D" w14:textId="4136F211" w:rsidR="0081439B" w:rsidRDefault="0081439B" w:rsidP="00687CA0">
      <w:pPr>
        <w:pStyle w:val="NoSpacing"/>
      </w:pPr>
      <w:r>
        <w:t>22 January 2019</w:t>
      </w:r>
      <w:bookmarkStart w:id="0" w:name="_GoBack"/>
      <w:bookmarkEnd w:id="0"/>
    </w:p>
    <w:p w14:paraId="3B34587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70259" w14:textId="77777777" w:rsidR="00687CA0" w:rsidRDefault="00687CA0" w:rsidP="00920DE3">
      <w:pPr>
        <w:spacing w:after="0" w:line="240" w:lineRule="auto"/>
      </w:pPr>
      <w:r>
        <w:separator/>
      </w:r>
    </w:p>
  </w:endnote>
  <w:endnote w:type="continuationSeparator" w:id="0">
    <w:p w14:paraId="04B4ED45" w14:textId="77777777" w:rsidR="00687CA0" w:rsidRDefault="00687C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C87B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22E9E" w14:textId="77777777" w:rsidR="00C009D8" w:rsidRPr="00C009D8" w:rsidRDefault="00C009D8">
    <w:pPr>
      <w:pStyle w:val="Footer"/>
    </w:pPr>
    <w:r>
      <w:t>Copyright I.S.Rogers 9 August 2013</w:t>
    </w:r>
  </w:p>
  <w:p w14:paraId="2913552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9373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2A160" w14:textId="77777777" w:rsidR="00687CA0" w:rsidRDefault="00687CA0" w:rsidP="00920DE3">
      <w:pPr>
        <w:spacing w:after="0" w:line="240" w:lineRule="auto"/>
      </w:pPr>
      <w:r>
        <w:separator/>
      </w:r>
    </w:p>
  </w:footnote>
  <w:footnote w:type="continuationSeparator" w:id="0">
    <w:p w14:paraId="18789452" w14:textId="77777777" w:rsidR="00687CA0" w:rsidRDefault="00687C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ACE1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17AE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69DE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CA0"/>
    <w:rsid w:val="00120749"/>
    <w:rsid w:val="00624CAE"/>
    <w:rsid w:val="00687CA0"/>
    <w:rsid w:val="0081439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7194C"/>
  <w15:docId w15:val="{A03C96DC-712A-4BD0-9CD0-7AE3658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87C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2015-01-04T20:21:00Z</dcterms:created>
  <dcterms:modified xsi:type="dcterms:W3CDTF">2019-01-22T09:25:00Z</dcterms:modified>
</cp:coreProperties>
</file>