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EDD91" w14:textId="77777777" w:rsidR="00275BB5" w:rsidRDefault="00275BB5" w:rsidP="00275B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DYER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48F6E95A" w14:textId="77777777" w:rsidR="00275BB5" w:rsidRDefault="00275BB5" w:rsidP="00275B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630E31" w14:textId="77777777" w:rsidR="00275BB5" w:rsidRDefault="00275BB5" w:rsidP="00275B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24483D" w14:textId="77777777" w:rsidR="00275BB5" w:rsidRDefault="00275BB5" w:rsidP="00275B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Jun.1483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Chippenham,</w:t>
      </w:r>
    </w:p>
    <w:p w14:paraId="6CF42F37" w14:textId="77777777" w:rsidR="00275BB5" w:rsidRDefault="00275BB5" w:rsidP="00275B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Wiltshire, into lands of Margery </w:t>
      </w:r>
      <w:proofErr w:type="spellStart"/>
      <w:r>
        <w:rPr>
          <w:rFonts w:ascii="Times New Roman" w:hAnsi="Times New Roman" w:cs="Times New Roman"/>
          <w:sz w:val="24"/>
          <w:szCs w:val="24"/>
        </w:rPr>
        <w:t>Longe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EC42FC3" w14:textId="77777777" w:rsidR="00275BB5" w:rsidRDefault="00275BB5" w:rsidP="00275BB5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769437F" w14:textId="77777777" w:rsidR="00275BB5" w:rsidRDefault="00275BB5" w:rsidP="00275BB5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p.3)</w:t>
      </w:r>
    </w:p>
    <w:p w14:paraId="1C4F627D" w14:textId="77777777" w:rsidR="00275BB5" w:rsidRDefault="00275BB5" w:rsidP="00275BB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C8218EC" w14:textId="77777777" w:rsidR="00275BB5" w:rsidRDefault="00275BB5" w:rsidP="00275BB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602E277" w14:textId="77777777" w:rsidR="00275BB5" w:rsidRPr="001B1923" w:rsidRDefault="00275BB5" w:rsidP="00275BB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 June 2021</w:t>
      </w:r>
    </w:p>
    <w:p w14:paraId="6469BD02" w14:textId="07B6A2B6" w:rsidR="00BA00AB" w:rsidRPr="00275BB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275B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27112" w14:textId="77777777" w:rsidR="00275BB5" w:rsidRDefault="00275BB5" w:rsidP="009139A6">
      <w:r>
        <w:separator/>
      </w:r>
    </w:p>
  </w:endnote>
  <w:endnote w:type="continuationSeparator" w:id="0">
    <w:p w14:paraId="3864375B" w14:textId="77777777" w:rsidR="00275BB5" w:rsidRDefault="00275BB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8FC0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576F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C8EC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4DC27" w14:textId="77777777" w:rsidR="00275BB5" w:rsidRDefault="00275BB5" w:rsidP="009139A6">
      <w:r>
        <w:separator/>
      </w:r>
    </w:p>
  </w:footnote>
  <w:footnote w:type="continuationSeparator" w:id="0">
    <w:p w14:paraId="1ABE105B" w14:textId="77777777" w:rsidR="00275BB5" w:rsidRDefault="00275BB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374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0593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CAC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BB5"/>
    <w:rsid w:val="000666E0"/>
    <w:rsid w:val="002510B7"/>
    <w:rsid w:val="00275BB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4BD15"/>
  <w15:chartTrackingRefBased/>
  <w15:docId w15:val="{B788145D-AAD0-4B43-8224-BF7DF1A21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2021-06-06T11:27:00Z</dcterms:created>
  <dcterms:modified xsi:type="dcterms:W3CDTF">2021-06-06T11:27:00Z</dcterms:modified>
</cp:coreProperties>
</file>