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31055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DYER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67965D6D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8B028E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DC0E7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Brother of Richard Dyer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D0E240E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7289E129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FC4F3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837D36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 Nov.1427</w:t>
      </w:r>
      <w:r>
        <w:rPr>
          <w:rFonts w:ascii="Times New Roman" w:hAnsi="Times New Roman" w:cs="Times New Roman"/>
          <w:sz w:val="24"/>
          <w:szCs w:val="24"/>
        </w:rPr>
        <w:tab/>
        <w:t>He had a bequest in Richard’s Will.   (ibid.)</w:t>
      </w:r>
    </w:p>
    <w:p w14:paraId="3B675FC7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D222FF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9551FA" w14:textId="77777777" w:rsidR="00D17DA0" w:rsidRDefault="00D17DA0" w:rsidP="00D17D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2021</w:t>
      </w:r>
    </w:p>
    <w:p w14:paraId="588C09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02ECBC" w14:textId="77777777" w:rsidR="00D17DA0" w:rsidRDefault="00D17DA0" w:rsidP="009139A6">
      <w:r>
        <w:separator/>
      </w:r>
    </w:p>
  </w:endnote>
  <w:endnote w:type="continuationSeparator" w:id="0">
    <w:p w14:paraId="59CF93A4" w14:textId="77777777" w:rsidR="00D17DA0" w:rsidRDefault="00D17D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06C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F1C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924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43A7A" w14:textId="77777777" w:rsidR="00D17DA0" w:rsidRDefault="00D17DA0" w:rsidP="009139A6">
      <w:r>
        <w:separator/>
      </w:r>
    </w:p>
  </w:footnote>
  <w:footnote w:type="continuationSeparator" w:id="0">
    <w:p w14:paraId="2FDB7F3D" w14:textId="77777777" w:rsidR="00D17DA0" w:rsidRDefault="00D17D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DD6D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E04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B37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A0"/>
    <w:rsid w:val="000666E0"/>
    <w:rsid w:val="002510B7"/>
    <w:rsid w:val="005C130B"/>
    <w:rsid w:val="00826F5C"/>
    <w:rsid w:val="009139A6"/>
    <w:rsid w:val="009448BB"/>
    <w:rsid w:val="00A3176C"/>
    <w:rsid w:val="00BA00AB"/>
    <w:rsid w:val="00D17DA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DBE59"/>
  <w15:chartTrackingRefBased/>
  <w15:docId w15:val="{C20EA394-5E11-4540-9ED6-43360A0FE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2021-03-27T20:46:00Z</dcterms:created>
  <dcterms:modified xsi:type="dcterms:W3CDTF">2021-03-27T20:46:00Z</dcterms:modified>
</cp:coreProperties>
</file>